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tblpY="258"/>
        <w:tblW w:w="5000" w:type="pct"/>
        <w:tblBorders>
          <w:top w:val="none" w:sz="0" w:space="0" w:color="auto"/>
          <w:left w:val="single" w:sz="8" w:space="0" w:color="FFFFFF" w:themeColor="background1"/>
          <w:bottom w:val="none" w:sz="0" w:space="0" w:color="auto"/>
          <w:right w:val="single" w:sz="8" w:space="0" w:color="FFFFFF" w:themeColor="background1"/>
          <w:insideH w:val="none" w:sz="0" w:space="0" w:color="auto"/>
          <w:insideV w:val="single" w:sz="36" w:space="0" w:color="FFFFFF" w:themeColor="background1"/>
        </w:tblBorders>
        <w:tblLook w:val="04A0" w:firstRow="1" w:lastRow="0" w:firstColumn="1" w:lastColumn="0" w:noHBand="0" w:noVBand="1"/>
      </w:tblPr>
      <w:tblGrid>
        <w:gridCol w:w="10184"/>
      </w:tblGrid>
      <w:tr w:rsidR="00F01122" w14:paraId="11EE3DF4" w14:textId="77777777" w:rsidTr="003D3BBB">
        <w:trPr>
          <w:cantSplit/>
          <w:trHeight w:val="1701"/>
        </w:trPr>
        <w:tc>
          <w:tcPr>
            <w:tcW w:w="10274" w:type="dxa"/>
            <w:shd w:val="clear" w:color="auto" w:fill="00295B"/>
            <w:tcMar>
              <w:top w:w="142" w:type="dxa"/>
              <w:left w:w="227" w:type="dxa"/>
              <w:bottom w:w="142" w:type="dxa"/>
              <w:right w:w="227" w:type="dxa"/>
            </w:tcMar>
            <w:vAlign w:val="center"/>
          </w:tcPr>
          <w:p w14:paraId="5DA36AAB" w14:textId="18CBE63A" w:rsidR="00DA2E07" w:rsidRPr="000203E6" w:rsidRDefault="00DA2E07" w:rsidP="00372E56">
            <w:pPr>
              <w:tabs>
                <w:tab w:val="right" w:pos="10773"/>
              </w:tabs>
              <w:jc w:val="center"/>
              <w:rPr>
                <w:rFonts w:ascii="Franklin Gothic Book" w:hAnsi="Franklin Gothic Book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Franklin Gothic Book" w:hAnsi="Franklin Gothic Book"/>
                <w:b/>
                <w:color w:val="FFFFFF" w:themeColor="background1"/>
                <w:sz w:val="24"/>
              </w:rPr>
              <w:t>FORMULAIRE D’INSCRIPTION</w:t>
            </w:r>
          </w:p>
          <w:p w14:paraId="7925043F" w14:textId="77777777" w:rsidR="00DA2E07" w:rsidRPr="000203E6" w:rsidRDefault="00DA2E07" w:rsidP="00372E56">
            <w:pPr>
              <w:tabs>
                <w:tab w:val="left" w:pos="-720"/>
                <w:tab w:val="right" w:pos="10773"/>
              </w:tabs>
              <w:jc w:val="center"/>
              <w:rPr>
                <w:rFonts w:ascii="Franklin Gothic Book" w:hAnsi="Franklin Gothic Book"/>
                <w:b/>
                <w:color w:val="FFFFFF" w:themeColor="background1"/>
                <w:sz w:val="18"/>
                <w:szCs w:val="18"/>
              </w:rPr>
            </w:pPr>
          </w:p>
          <w:p w14:paraId="630C85FA" w14:textId="2051844F" w:rsidR="00D05889" w:rsidRPr="000203E6" w:rsidRDefault="00D05889" w:rsidP="00372E56">
            <w:pPr>
              <w:tabs>
                <w:tab w:val="left" w:pos="-720"/>
                <w:tab w:val="right" w:pos="10773"/>
              </w:tabs>
              <w:jc w:val="center"/>
              <w:rPr>
                <w:rFonts w:ascii="Franklin Gothic Book" w:hAnsi="Franklin Gothic Book"/>
                <w:b/>
                <w:caps/>
                <w:color w:val="FFFFFF" w:themeColor="background1"/>
                <w:sz w:val="24"/>
                <w:szCs w:val="24"/>
              </w:rPr>
            </w:pPr>
            <w:r>
              <w:rPr>
                <w:rFonts w:ascii="Franklin Gothic Book" w:hAnsi="Franklin Gothic Book"/>
                <w:b/>
                <w:caps/>
                <w:color w:val="FFFFFF" w:themeColor="background1"/>
                <w:sz w:val="24"/>
              </w:rPr>
              <w:t xml:space="preserve">Commission spéciale sur le fonctionnement pratique de la Convention </w:t>
            </w:r>
            <w:r w:rsidR="00587F29">
              <w:rPr>
                <w:rFonts w:ascii="Franklin Gothic Book" w:hAnsi="Franklin Gothic Book"/>
                <w:b/>
                <w:caps/>
                <w:color w:val="FFFFFF" w:themeColor="background1"/>
                <w:sz w:val="24"/>
              </w:rPr>
              <w:t>adoption</w:t>
            </w:r>
            <w:r>
              <w:rPr>
                <w:rFonts w:ascii="Franklin Gothic Book" w:hAnsi="Franklin Gothic Book"/>
                <w:b/>
                <w:caps/>
                <w:color w:val="FFFFFF" w:themeColor="background1"/>
                <w:sz w:val="24"/>
              </w:rPr>
              <w:t xml:space="preserve"> de 1993</w:t>
            </w:r>
          </w:p>
          <w:p w14:paraId="1545D0DE" w14:textId="77777777" w:rsidR="00F16056" w:rsidRPr="000203E6" w:rsidRDefault="00F16056" w:rsidP="00372E56">
            <w:pPr>
              <w:tabs>
                <w:tab w:val="left" w:pos="-720"/>
                <w:tab w:val="right" w:pos="10773"/>
              </w:tabs>
              <w:jc w:val="center"/>
              <w:rPr>
                <w:rFonts w:ascii="Franklin Gothic Book" w:hAnsi="Franklin Gothic Book"/>
                <w:b/>
                <w:color w:val="FFFFFF" w:themeColor="background1"/>
                <w:sz w:val="18"/>
                <w:szCs w:val="18"/>
              </w:rPr>
            </w:pPr>
          </w:p>
          <w:p w14:paraId="24DB7397" w14:textId="71AD16CD" w:rsidR="00891D2A" w:rsidRPr="00891D2A" w:rsidRDefault="00876BD7" w:rsidP="00372E56">
            <w:pPr>
              <w:tabs>
                <w:tab w:val="right" w:pos="10773"/>
              </w:tabs>
              <w:jc w:val="center"/>
              <w:rPr>
                <w:rFonts w:ascii="Franklin Gothic Book" w:hAnsi="Franklin Gothic Book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Franklin Gothic Book" w:hAnsi="Franklin Gothic Book"/>
                <w:b/>
                <w:color w:val="FFFFFF" w:themeColor="background1"/>
                <w:sz w:val="24"/>
              </w:rPr>
              <w:t>du mardi 15 au vendredi 18 juin 2027</w:t>
            </w:r>
          </w:p>
        </w:tc>
      </w:tr>
    </w:tbl>
    <w:p w14:paraId="20D88743" w14:textId="77777777" w:rsidR="000A73C9" w:rsidRPr="0087295A" w:rsidRDefault="000A73C9" w:rsidP="007C58AC">
      <w:pPr>
        <w:tabs>
          <w:tab w:val="left" w:pos="3969"/>
          <w:tab w:val="center" w:pos="6804"/>
          <w:tab w:val="right" w:pos="9639"/>
        </w:tabs>
        <w:jc w:val="center"/>
        <w:rPr>
          <w:rFonts w:ascii="Franklin Gothic Book" w:hAnsi="Franklin Gothic Book"/>
          <w:color w:val="03295A"/>
          <w:sz w:val="22"/>
          <w:szCs w:val="22"/>
        </w:rPr>
      </w:pPr>
    </w:p>
    <w:p w14:paraId="51BB2F8B" w14:textId="724D81C5" w:rsidR="00F97360" w:rsidRPr="0087295A" w:rsidRDefault="00F97360" w:rsidP="00F97360">
      <w:pPr>
        <w:tabs>
          <w:tab w:val="left" w:pos="3969"/>
          <w:tab w:val="center" w:pos="6804"/>
          <w:tab w:val="right" w:pos="9639"/>
        </w:tabs>
        <w:jc w:val="center"/>
        <w:rPr>
          <w:rFonts w:ascii="Franklin Gothic Book" w:hAnsi="Franklin Gothic Book"/>
          <w:bCs/>
          <w:color w:val="03295A"/>
          <w:sz w:val="22"/>
          <w:szCs w:val="22"/>
        </w:rPr>
      </w:pPr>
      <w:r>
        <w:rPr>
          <w:rFonts w:ascii="Franklin Gothic Book" w:hAnsi="Franklin Gothic Book"/>
          <w:color w:val="03295A"/>
          <w:sz w:val="22"/>
        </w:rPr>
        <w:t xml:space="preserve">Veuillez remplir ce formulaire </w:t>
      </w:r>
      <w:r>
        <w:rPr>
          <w:rFonts w:ascii="Franklin Gothic Book" w:hAnsi="Franklin Gothic Book"/>
          <w:b/>
          <w:color w:val="03295A"/>
          <w:sz w:val="22"/>
          <w:u w:val="single"/>
        </w:rPr>
        <w:t>uniquement</w:t>
      </w:r>
      <w:r>
        <w:rPr>
          <w:rFonts w:ascii="Franklin Gothic Book" w:hAnsi="Franklin Gothic Book"/>
          <w:color w:val="03295A"/>
          <w:sz w:val="22"/>
        </w:rPr>
        <w:t xml:space="preserve"> en </w:t>
      </w:r>
      <w:r>
        <w:rPr>
          <w:rFonts w:ascii="Franklin Gothic Book" w:hAnsi="Franklin Gothic Book"/>
          <w:b/>
          <w:color w:val="03295A"/>
          <w:sz w:val="22"/>
        </w:rPr>
        <w:t>anglais</w:t>
      </w:r>
      <w:r>
        <w:rPr>
          <w:rFonts w:ascii="Franklin Gothic Book" w:hAnsi="Franklin Gothic Book"/>
          <w:color w:val="03295A"/>
          <w:sz w:val="22"/>
        </w:rPr>
        <w:t xml:space="preserve">, </w:t>
      </w:r>
      <w:r w:rsidR="00786DA8">
        <w:rPr>
          <w:rFonts w:ascii="Franklin Gothic Book" w:hAnsi="Franklin Gothic Book"/>
          <w:color w:val="03295A"/>
          <w:sz w:val="22"/>
        </w:rPr>
        <w:t xml:space="preserve">en </w:t>
      </w:r>
      <w:r>
        <w:rPr>
          <w:rFonts w:ascii="Franklin Gothic Book" w:hAnsi="Franklin Gothic Book"/>
          <w:b/>
          <w:color w:val="03295A"/>
          <w:sz w:val="22"/>
        </w:rPr>
        <w:t>français</w:t>
      </w:r>
      <w:r>
        <w:rPr>
          <w:rFonts w:ascii="Franklin Gothic Book" w:hAnsi="Franklin Gothic Book"/>
          <w:color w:val="03295A"/>
          <w:sz w:val="22"/>
        </w:rPr>
        <w:t xml:space="preserve"> ou </w:t>
      </w:r>
      <w:r w:rsidR="00786DA8">
        <w:rPr>
          <w:rFonts w:ascii="Franklin Gothic Book" w:hAnsi="Franklin Gothic Book"/>
          <w:color w:val="03295A"/>
          <w:sz w:val="22"/>
        </w:rPr>
        <w:t xml:space="preserve">en </w:t>
      </w:r>
      <w:r>
        <w:rPr>
          <w:rFonts w:ascii="Franklin Gothic Book" w:hAnsi="Franklin Gothic Book"/>
          <w:b/>
          <w:color w:val="03295A"/>
          <w:sz w:val="22"/>
        </w:rPr>
        <w:t>espagnol</w:t>
      </w:r>
      <w:r>
        <w:rPr>
          <w:rFonts w:ascii="Franklin Gothic Book" w:hAnsi="Franklin Gothic Book"/>
          <w:color w:val="03295A"/>
          <w:sz w:val="22"/>
        </w:rPr>
        <w:t xml:space="preserve"> et utiliser un formulaire distinct pour </w:t>
      </w:r>
      <w:r>
        <w:rPr>
          <w:rFonts w:ascii="Franklin Gothic Book" w:hAnsi="Franklin Gothic Book"/>
          <w:b/>
          <w:bCs/>
          <w:color w:val="03295A"/>
          <w:sz w:val="22"/>
          <w:u w:val="single"/>
        </w:rPr>
        <w:t>chaque</w:t>
      </w:r>
      <w:r>
        <w:rPr>
          <w:rFonts w:ascii="Franklin Gothic Book" w:hAnsi="Franklin Gothic Book"/>
          <w:color w:val="03295A"/>
          <w:sz w:val="22"/>
        </w:rPr>
        <w:t xml:space="preserve"> participant.</w:t>
      </w:r>
    </w:p>
    <w:p w14:paraId="151BCF20" w14:textId="14A453FD" w:rsidR="00F97360" w:rsidRPr="0087295A" w:rsidRDefault="00F97360" w:rsidP="007C58AC">
      <w:pPr>
        <w:tabs>
          <w:tab w:val="left" w:pos="3969"/>
          <w:tab w:val="center" w:pos="6804"/>
          <w:tab w:val="right" w:pos="9639"/>
        </w:tabs>
        <w:jc w:val="center"/>
        <w:rPr>
          <w:rFonts w:ascii="Franklin Gothic Book" w:hAnsi="Franklin Gothic Book"/>
          <w:bCs/>
          <w:i/>
          <w:iCs/>
          <w:color w:val="03295A"/>
          <w:sz w:val="22"/>
          <w:szCs w:val="22"/>
        </w:rPr>
      </w:pPr>
      <w:r>
        <w:rPr>
          <w:rFonts w:ascii="Franklin Gothic Book" w:hAnsi="Franklin Gothic Book"/>
          <w:i/>
          <w:color w:val="03295A"/>
          <w:sz w:val="22"/>
        </w:rPr>
        <w:t xml:space="preserve">Veuillez noter que les formulaires soumis dans d’autres langues </w:t>
      </w:r>
      <w:r>
        <w:rPr>
          <w:rFonts w:ascii="Franklin Gothic Book" w:hAnsi="Franklin Gothic Book"/>
          <w:b/>
          <w:i/>
          <w:color w:val="03295A"/>
          <w:sz w:val="22"/>
          <w:u w:val="single"/>
        </w:rPr>
        <w:t>ne seront pas</w:t>
      </w:r>
      <w:r>
        <w:rPr>
          <w:rFonts w:ascii="Franklin Gothic Book" w:hAnsi="Franklin Gothic Book"/>
          <w:i/>
          <w:color w:val="03295A"/>
          <w:sz w:val="22"/>
        </w:rPr>
        <w:t xml:space="preserve"> acceptés.</w:t>
      </w:r>
    </w:p>
    <w:p w14:paraId="331DF519" w14:textId="77777777" w:rsidR="00F97360" w:rsidRPr="0087295A" w:rsidRDefault="00F97360" w:rsidP="007C58AC">
      <w:pPr>
        <w:tabs>
          <w:tab w:val="left" w:pos="3969"/>
          <w:tab w:val="center" w:pos="6804"/>
          <w:tab w:val="right" w:pos="9639"/>
        </w:tabs>
        <w:jc w:val="center"/>
        <w:rPr>
          <w:rFonts w:ascii="Franklin Gothic Book" w:hAnsi="Franklin Gothic Book"/>
          <w:color w:val="03295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7"/>
        <w:gridCol w:w="6227"/>
      </w:tblGrid>
      <w:tr w:rsidR="004F4266" w:rsidRPr="0087295A" w14:paraId="15BCF8DD" w14:textId="77777777" w:rsidTr="00BC293F">
        <w:trPr>
          <w:trHeight w:val="514"/>
        </w:trPr>
        <w:tc>
          <w:tcPr>
            <w:tcW w:w="3967" w:type="dxa"/>
            <w:shd w:val="clear" w:color="auto" w:fill="002060"/>
            <w:vAlign w:val="center"/>
          </w:tcPr>
          <w:p w14:paraId="35A7C99D" w14:textId="77564F08" w:rsidR="004F4266" w:rsidRPr="001C4164" w:rsidRDefault="004F4266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sz w:val="22"/>
              </w:rPr>
              <w:t>Commission spéciale</w:t>
            </w:r>
          </w:p>
        </w:tc>
        <w:tc>
          <w:tcPr>
            <w:tcW w:w="6227" w:type="dxa"/>
            <w:shd w:val="clear" w:color="auto" w:fill="002060"/>
            <w:vAlign w:val="center"/>
          </w:tcPr>
          <w:p w14:paraId="5FF3597D" w14:textId="5D9B36CF" w:rsidR="004F4266" w:rsidRPr="0087295A" w:rsidRDefault="004F4266">
            <w:pPr>
              <w:widowControl/>
              <w:spacing w:line="259" w:lineRule="auto"/>
              <w:rPr>
                <w:rFonts w:asciiTheme="minorHAnsi" w:eastAsiaTheme="minorHAnsi" w:hAnsiTheme="minorHAnsi" w:cstheme="minorBidi"/>
                <w:snapToGrid/>
                <w:sz w:val="22"/>
                <w:szCs w:val="22"/>
              </w:rPr>
            </w:pPr>
          </w:p>
        </w:tc>
      </w:tr>
      <w:tr w:rsidR="000A7BB0" w:rsidRPr="0087295A" w14:paraId="380F2E6D" w14:textId="77777777" w:rsidTr="00BC293F">
        <w:trPr>
          <w:trHeight w:val="760"/>
        </w:trPr>
        <w:tc>
          <w:tcPr>
            <w:tcW w:w="3967" w:type="dxa"/>
            <w:vAlign w:val="center"/>
          </w:tcPr>
          <w:p w14:paraId="183E5FD3" w14:textId="71F14F5D" w:rsidR="005470DA" w:rsidRPr="0087295A" w:rsidRDefault="00800B1C" w:rsidP="00616D23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i/>
                <w:color w:val="03295A"/>
                <w:sz w:val="22"/>
                <w:szCs w:val="22"/>
                <w:u w:val="single"/>
              </w:rPr>
            </w:pPr>
            <w:r>
              <w:rPr>
                <w:rFonts w:ascii="Franklin Gothic Book" w:hAnsi="Franklin Gothic Book"/>
                <w:b/>
                <w:i/>
                <w:color w:val="03295A"/>
                <w:sz w:val="22"/>
                <w:u w:val="single"/>
              </w:rPr>
              <w:t>Réservé aux</w:t>
            </w:r>
            <w:r w:rsidR="005470DA">
              <w:rPr>
                <w:rFonts w:ascii="Franklin Gothic Book" w:hAnsi="Franklin Gothic Book"/>
                <w:b/>
                <w:i/>
                <w:color w:val="03295A"/>
                <w:sz w:val="22"/>
                <w:u w:val="single"/>
              </w:rPr>
              <w:t xml:space="preserve"> États</w:t>
            </w:r>
          </w:p>
          <w:p w14:paraId="2BEEE10B" w14:textId="55F9A373" w:rsidR="005470DA" w:rsidRPr="0087295A" w:rsidRDefault="005470DA" w:rsidP="00616D23">
            <w:pPr>
              <w:tabs>
                <w:tab w:val="center" w:pos="6804"/>
                <w:tab w:val="right" w:pos="9639"/>
              </w:tabs>
              <w:spacing w:before="60" w:after="60"/>
              <w:ind w:right="-245"/>
              <w:rPr>
                <w:color w:val="1F3864" w:themeColor="accent1" w:themeShade="80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Délégué(e) de ... [État] :</w:t>
            </w:r>
          </w:p>
          <w:p w14:paraId="7ECC9D74" w14:textId="650054A2" w:rsidR="000B4C12" w:rsidRPr="0087295A" w:rsidRDefault="005470DA" w:rsidP="00616D23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bCs/>
                <w:i/>
                <w:iCs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Autorité :</w:t>
            </w:r>
          </w:p>
        </w:tc>
        <w:tc>
          <w:tcPr>
            <w:tcW w:w="6227" w:type="dxa"/>
            <w:vAlign w:val="center"/>
          </w:tcPr>
          <w:p w14:paraId="1B99CC1F" w14:textId="77777777" w:rsidR="008D3BE1" w:rsidRPr="000E2729" w:rsidRDefault="008D3BE1" w:rsidP="00515DEF">
            <w:pPr>
              <w:widowControl/>
              <w:spacing w:before="60" w:line="259" w:lineRule="auto"/>
              <w:rPr>
                <w:rFonts w:ascii="Franklin Gothic Book" w:hAnsi="Franklin Gothic Book"/>
                <w:color w:val="03295A"/>
                <w:sz w:val="22"/>
                <w:szCs w:val="22"/>
              </w:rPr>
            </w:pPr>
          </w:p>
          <w:p w14:paraId="20E64F2E" w14:textId="1DC6FFD2" w:rsidR="008D3BE1" w:rsidRPr="000E2729" w:rsidRDefault="008B4EC6" w:rsidP="00C1476F">
            <w:pPr>
              <w:widowControl/>
              <w:spacing w:before="60" w:after="60" w:line="259" w:lineRule="auto"/>
              <w:rPr>
                <w:rFonts w:ascii="Franklin Gothic Book" w:hAnsi="Franklin Gothic Book"/>
                <w:color w:val="03295A"/>
                <w:sz w:val="22"/>
                <w:szCs w:val="22"/>
              </w:rPr>
            </w:pPr>
            <w:sdt>
              <w:sdtPr>
                <w:rPr>
                  <w:rFonts w:asciiTheme="minorHAnsi" w:eastAsiaTheme="minorHAnsi" w:hAnsiTheme="minorHAnsi" w:cstheme="minorBidi"/>
                  <w:snapToGrid/>
                  <w:sz w:val="22"/>
                  <w:szCs w:val="22"/>
                </w:rPr>
                <w:id w:val="-924105547"/>
                <w:placeholder>
                  <w:docPart w:val="FFCE494400A8431B9374F14D7DDEA06D"/>
                </w:placeholder>
                <w:showingPlcHdr/>
                <w:text/>
              </w:sdtPr>
              <w:sdtEndPr/>
              <w:sdtContent>
                <w:r w:rsidR="001A401B">
                  <w:rPr>
                    <w:rStyle w:val="PlaceholderText"/>
                    <w:rFonts w:ascii="Franklin Gothic Book" w:hAnsi="Franklin Gothic Book"/>
                    <w:sz w:val="22"/>
                  </w:rPr>
                  <w:t>Cliquez ou tapez ici pour saisir le texte.</w:t>
                </w:r>
              </w:sdtContent>
            </w:sdt>
          </w:p>
          <w:p w14:paraId="0AC16367" w14:textId="38CFA197" w:rsidR="000A7BB0" w:rsidRPr="0087295A" w:rsidRDefault="008B4EC6" w:rsidP="00C1476F">
            <w:pPr>
              <w:widowControl/>
              <w:spacing w:before="60" w:after="60" w:line="259" w:lineRule="auto"/>
              <w:rPr>
                <w:rFonts w:asciiTheme="minorHAnsi" w:eastAsiaTheme="minorHAnsi" w:hAnsiTheme="minorHAnsi" w:cstheme="minorBidi"/>
                <w:snapToGrid/>
                <w:sz w:val="22"/>
                <w:szCs w:val="22"/>
              </w:rPr>
            </w:pPr>
            <w:sdt>
              <w:sdtPr>
                <w:rPr>
                  <w:rFonts w:asciiTheme="minorHAnsi" w:eastAsiaTheme="minorHAnsi" w:hAnsiTheme="minorHAnsi" w:cstheme="minorBidi"/>
                  <w:snapToGrid/>
                  <w:sz w:val="22"/>
                  <w:szCs w:val="22"/>
                </w:rPr>
                <w:id w:val="-270166949"/>
                <w:placeholder>
                  <w:docPart w:val="F1B726BECD134E698D71FDE352E94536"/>
                </w:placeholder>
                <w:showingPlcHdr/>
                <w:text/>
              </w:sdtPr>
              <w:sdtEndPr/>
              <w:sdtContent>
                <w:r w:rsidR="001A401B">
                  <w:rPr>
                    <w:rStyle w:val="PlaceholderText"/>
                    <w:rFonts w:ascii="Franklin Gothic Book" w:hAnsi="Franklin Gothic Book"/>
                    <w:sz w:val="22"/>
                  </w:rPr>
                  <w:t>Cliquez ou tapez ici pour saisir le texte.</w:t>
                </w:r>
              </w:sdtContent>
            </w:sdt>
            <w:r w:rsidR="001A401B">
              <w:rPr>
                <w:rFonts w:ascii="Franklin Gothic Book" w:hAnsi="Franklin Gothic Book"/>
                <w:color w:val="03295A"/>
                <w:sz w:val="22"/>
              </w:rPr>
              <w:t xml:space="preserve"> </w:t>
            </w:r>
            <w:r w:rsidR="00BC7980" w:rsidRPr="0087295A">
              <w:rPr>
                <w:rFonts w:ascii="Franklin Gothic Book" w:hAnsi="Franklin Gothic Book"/>
                <w:color w:val="03295A"/>
                <w:sz w:val="22"/>
              </w:rPr>
              <w:fldChar w:fldCharType="begin"/>
            </w:r>
            <w:r w:rsidR="00BC7980" w:rsidRPr="0087295A">
              <w:rPr>
                <w:rFonts w:ascii="Franklin Gothic Book" w:hAnsi="Franklin Gothic Book"/>
                <w:color w:val="03295A"/>
                <w:sz w:val="22"/>
              </w:rPr>
              <w:instrText xml:space="preserve"> FILLIN   \* MERGEFORMAT </w:instrText>
            </w:r>
            <w:r w:rsidR="00BC7980" w:rsidRPr="0087295A">
              <w:rPr>
                <w:rFonts w:ascii="Franklin Gothic Book" w:hAnsi="Franklin Gothic Book"/>
                <w:color w:val="03295A"/>
                <w:sz w:val="22"/>
              </w:rPr>
              <w:fldChar w:fldCharType="separate"/>
            </w:r>
            <w:r w:rsidR="00BC7980" w:rsidRPr="0087295A">
              <w:rPr>
                <w:rFonts w:ascii="Franklin Gothic Book" w:hAnsi="Franklin Gothic Book"/>
                <w:color w:val="03295A"/>
                <w:sz w:val="22"/>
                <w:szCs w:val="22"/>
                <w:lang w:val="en-GB"/>
              </w:rPr>
              <w:fldChar w:fldCharType="end"/>
            </w:r>
          </w:p>
        </w:tc>
      </w:tr>
      <w:tr w:rsidR="00586327" w:rsidRPr="0087295A" w14:paraId="6E73E220" w14:textId="77777777" w:rsidTr="00BC293F">
        <w:trPr>
          <w:trHeight w:val="625"/>
        </w:trPr>
        <w:tc>
          <w:tcPr>
            <w:tcW w:w="3967" w:type="dxa"/>
            <w:vAlign w:val="center"/>
          </w:tcPr>
          <w:p w14:paraId="283AFDEE" w14:textId="43AFFC85" w:rsidR="005470DA" w:rsidRPr="0087295A" w:rsidRDefault="005470DA" w:rsidP="00616D23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i/>
                <w:iCs/>
                <w:color w:val="03295A"/>
                <w:sz w:val="22"/>
                <w:szCs w:val="22"/>
                <w:u w:val="single"/>
              </w:rPr>
            </w:pPr>
            <w:r>
              <w:rPr>
                <w:rFonts w:ascii="Franklin Gothic Book" w:hAnsi="Franklin Gothic Book"/>
                <w:b/>
                <w:i/>
                <w:color w:val="03295A"/>
                <w:sz w:val="22"/>
                <w:u w:val="single"/>
              </w:rPr>
              <w:t>Réservé aux OING / OIG</w:t>
            </w:r>
          </w:p>
          <w:p w14:paraId="0F5725E4" w14:textId="37D5AB91" w:rsidR="00CF4D66" w:rsidRPr="0087295A" w:rsidRDefault="005470DA" w:rsidP="00616D23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Nom de l’organisat</w:t>
            </w:r>
            <w:r w:rsidR="00870913">
              <w:rPr>
                <w:rFonts w:ascii="Franklin Gothic Book" w:hAnsi="Franklin Gothic Book"/>
                <w:b/>
                <w:color w:val="03295A"/>
                <w:sz w:val="22"/>
              </w:rPr>
              <w:t>io</w:t>
            </w:r>
            <w:r>
              <w:rPr>
                <w:rFonts w:ascii="Franklin Gothic Book" w:hAnsi="Franklin Gothic Book"/>
                <w:b/>
                <w:color w:val="03295A"/>
                <w:sz w:val="22"/>
              </w:rPr>
              <w:t>n</w:t>
            </w:r>
          </w:p>
        </w:tc>
        <w:tc>
          <w:tcPr>
            <w:tcW w:w="6227" w:type="dxa"/>
            <w:vAlign w:val="center"/>
          </w:tcPr>
          <w:p w14:paraId="1D555A3F" w14:textId="46B85D6E" w:rsidR="00586327" w:rsidRPr="0087295A" w:rsidRDefault="008B4EC6" w:rsidP="00BC293F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Cs/>
                <w:color w:val="03295A"/>
                <w:sz w:val="22"/>
                <w:szCs w:val="22"/>
              </w:rPr>
            </w:pPr>
            <w:sdt>
              <w:sdtPr>
                <w:rPr>
                  <w:rFonts w:asciiTheme="minorHAnsi" w:eastAsiaTheme="minorHAnsi" w:hAnsiTheme="minorHAnsi" w:cstheme="minorBidi"/>
                  <w:snapToGrid/>
                  <w:sz w:val="22"/>
                  <w:szCs w:val="22"/>
                </w:rPr>
                <w:id w:val="-599253568"/>
                <w:placeholder>
                  <w:docPart w:val="241AF919D41647518E3CE2EDA57B8355"/>
                </w:placeholder>
                <w:showingPlcHdr/>
                <w:text/>
              </w:sdtPr>
              <w:sdtEndPr/>
              <w:sdtContent>
                <w:r w:rsidR="001A401B">
                  <w:rPr>
                    <w:rStyle w:val="PlaceholderText"/>
                    <w:rFonts w:ascii="Franklin Gothic Book" w:hAnsi="Franklin Gothic Book"/>
                    <w:sz w:val="22"/>
                  </w:rPr>
                  <w:t>Cliquez ou tapez ici pour saisir le texte.</w:t>
                </w:r>
              </w:sdtContent>
            </w:sdt>
          </w:p>
        </w:tc>
      </w:tr>
      <w:tr w:rsidR="000A7BB0" w:rsidRPr="0087295A" w14:paraId="56207CA1" w14:textId="77777777" w:rsidTr="00BC293F">
        <w:trPr>
          <w:trHeight w:val="624"/>
        </w:trPr>
        <w:tc>
          <w:tcPr>
            <w:tcW w:w="3967" w:type="dxa"/>
            <w:vAlign w:val="center"/>
          </w:tcPr>
          <w:p w14:paraId="3974D46E" w14:textId="6AED02EA" w:rsidR="000A7BB0" w:rsidRPr="0087295A" w:rsidRDefault="00FD58BE" w:rsidP="00616D23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Cs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Nom(s) de famille</w:t>
            </w:r>
          </w:p>
        </w:tc>
        <w:tc>
          <w:tcPr>
            <w:tcW w:w="6227" w:type="dxa"/>
            <w:vAlign w:val="center"/>
          </w:tcPr>
          <w:p w14:paraId="520648B7" w14:textId="1176A7C9" w:rsidR="000A7BB0" w:rsidRPr="0087295A" w:rsidRDefault="008B4EC6" w:rsidP="00BC293F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Cs/>
                <w:color w:val="03295A"/>
                <w:sz w:val="22"/>
                <w:szCs w:val="22"/>
              </w:rPr>
            </w:pPr>
            <w:sdt>
              <w:sdtPr>
                <w:rPr>
                  <w:rFonts w:asciiTheme="minorHAnsi" w:eastAsiaTheme="minorHAnsi" w:hAnsiTheme="minorHAnsi" w:cstheme="minorBidi"/>
                  <w:snapToGrid/>
                  <w:sz w:val="22"/>
                  <w:szCs w:val="22"/>
                </w:rPr>
                <w:id w:val="-367763443"/>
                <w:placeholder>
                  <w:docPart w:val="E58EF431641943E68032ED13D550095A"/>
                </w:placeholder>
                <w:showingPlcHdr/>
                <w:text/>
              </w:sdtPr>
              <w:sdtEndPr/>
              <w:sdtContent>
                <w:r w:rsidR="001A401B">
                  <w:rPr>
                    <w:rStyle w:val="PlaceholderText"/>
                    <w:rFonts w:ascii="Franklin Gothic Book" w:hAnsi="Franklin Gothic Book"/>
                    <w:sz w:val="22"/>
                  </w:rPr>
                  <w:t>Cliquez ou tapez ici pour saisir le texte.</w:t>
                </w:r>
              </w:sdtContent>
            </w:sdt>
          </w:p>
        </w:tc>
      </w:tr>
      <w:tr w:rsidR="000A7BB0" w:rsidRPr="0087295A" w14:paraId="168549EF" w14:textId="77777777" w:rsidTr="00BC293F">
        <w:trPr>
          <w:trHeight w:val="624"/>
        </w:trPr>
        <w:tc>
          <w:tcPr>
            <w:tcW w:w="3967" w:type="dxa"/>
            <w:vAlign w:val="center"/>
          </w:tcPr>
          <w:p w14:paraId="375A18C3" w14:textId="580BDCE8" w:rsidR="000A7BB0" w:rsidRPr="0087295A" w:rsidRDefault="00EA6DAB" w:rsidP="00616D23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Prénom(s)</w:t>
            </w:r>
          </w:p>
        </w:tc>
        <w:tc>
          <w:tcPr>
            <w:tcW w:w="6227" w:type="dxa"/>
            <w:vAlign w:val="center"/>
          </w:tcPr>
          <w:p w14:paraId="1674B660" w14:textId="47C3A0BF" w:rsidR="000A7BB0" w:rsidRPr="0087295A" w:rsidRDefault="008B4EC6" w:rsidP="00BC293F">
            <w:pPr>
              <w:tabs>
                <w:tab w:val="left" w:pos="1418"/>
                <w:tab w:val="left" w:pos="3402"/>
                <w:tab w:val="right" w:leader="dot" w:pos="9923"/>
              </w:tabs>
              <w:spacing w:before="60" w:after="60"/>
              <w:jc w:val="both"/>
              <w:rPr>
                <w:rFonts w:ascii="Franklin Gothic Book" w:hAnsi="Franklin Gothic Book"/>
                <w:bCs/>
                <w:color w:val="03295A"/>
                <w:sz w:val="22"/>
                <w:szCs w:val="22"/>
              </w:rPr>
            </w:pPr>
            <w:sdt>
              <w:sdtPr>
                <w:rPr>
                  <w:rFonts w:asciiTheme="minorHAnsi" w:eastAsiaTheme="minorHAnsi" w:hAnsiTheme="minorHAnsi" w:cstheme="minorBidi"/>
                  <w:snapToGrid/>
                  <w:sz w:val="22"/>
                  <w:szCs w:val="22"/>
                </w:rPr>
                <w:id w:val="-232236914"/>
                <w:placeholder>
                  <w:docPart w:val="913CA932ECDC413B98C39FDB8D034413"/>
                </w:placeholder>
                <w:showingPlcHdr/>
                <w:text/>
              </w:sdtPr>
              <w:sdtEndPr/>
              <w:sdtContent>
                <w:r w:rsidR="001A401B">
                  <w:rPr>
                    <w:rStyle w:val="PlaceholderText"/>
                    <w:rFonts w:ascii="Franklin Gothic Book" w:hAnsi="Franklin Gothic Book"/>
                    <w:sz w:val="22"/>
                  </w:rPr>
                  <w:t>Cliquez ou tapez ici pour saisir le texte.</w:t>
                </w:r>
              </w:sdtContent>
            </w:sdt>
          </w:p>
        </w:tc>
      </w:tr>
      <w:tr w:rsidR="000A7BB0" w:rsidRPr="0087295A" w14:paraId="6BB5CBC1" w14:textId="77777777" w:rsidTr="00BC293F">
        <w:trPr>
          <w:trHeight w:val="624"/>
        </w:trPr>
        <w:tc>
          <w:tcPr>
            <w:tcW w:w="3967" w:type="dxa"/>
            <w:vAlign w:val="center"/>
          </w:tcPr>
          <w:p w14:paraId="12720D20" w14:textId="0312CECE" w:rsidR="000A7BB0" w:rsidRPr="0087295A" w:rsidRDefault="00EA6DAB" w:rsidP="00616D23">
            <w:pPr>
              <w:tabs>
                <w:tab w:val="left" w:pos="1418"/>
                <w:tab w:val="left" w:pos="3402"/>
                <w:tab w:val="right" w:leader="dot" w:pos="9923"/>
              </w:tabs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Genre</w:t>
            </w:r>
          </w:p>
        </w:tc>
        <w:tc>
          <w:tcPr>
            <w:tcW w:w="6227" w:type="dxa"/>
            <w:vAlign w:val="center"/>
          </w:tcPr>
          <w:p w14:paraId="3C6E3A0D" w14:textId="58DE8E2F" w:rsidR="000A7BB0" w:rsidRPr="0087295A" w:rsidRDefault="008B4EC6" w:rsidP="00CF22CB">
            <w:pPr>
              <w:tabs>
                <w:tab w:val="left" w:pos="1145"/>
                <w:tab w:val="left" w:pos="2421"/>
                <w:tab w:val="right" w:leader="dot" w:pos="9923"/>
              </w:tabs>
              <w:jc w:val="both"/>
              <w:rPr>
                <w:rFonts w:ascii="Franklin Gothic Book" w:hAnsi="Franklin Gothic Book"/>
                <w:color w:val="03295A"/>
                <w:sz w:val="22"/>
                <w:szCs w:val="22"/>
              </w:rPr>
            </w:pPr>
            <w:sdt>
              <w:sdtPr>
                <w:rPr>
                  <w:rFonts w:ascii="Franklin Gothic Book" w:hAnsi="Franklin Gothic Book"/>
                  <w:color w:val="03295A"/>
                  <w:sz w:val="22"/>
                  <w:szCs w:val="22"/>
                </w:rPr>
                <w:id w:val="-979219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DD5" w:rsidRPr="0087295A">
                  <w:rPr>
                    <w:rFonts w:ascii="MS Gothic" w:eastAsia="MS Gothic" w:hAnsi="MS Gothic" w:hint="eastAsia"/>
                    <w:color w:val="03295A"/>
                    <w:sz w:val="22"/>
                    <w:szCs w:val="22"/>
                  </w:rPr>
                  <w:t>☐</w:t>
                </w:r>
              </w:sdtContent>
            </w:sdt>
            <w:r w:rsidR="001A401B">
              <w:rPr>
                <w:rFonts w:ascii="Franklin Gothic Book" w:hAnsi="Franklin Gothic Book"/>
                <w:color w:val="03295A"/>
                <w:sz w:val="22"/>
              </w:rPr>
              <w:t xml:space="preserve"> Homme</w:t>
            </w:r>
            <w:r w:rsidR="001A401B">
              <w:rPr>
                <w:rFonts w:ascii="Franklin Gothic Book" w:hAnsi="Franklin Gothic Book"/>
                <w:color w:val="03295A"/>
                <w:sz w:val="22"/>
              </w:rPr>
              <w:tab/>
            </w:r>
            <w:sdt>
              <w:sdtPr>
                <w:rPr>
                  <w:rFonts w:ascii="Franklin Gothic Book" w:hAnsi="Franklin Gothic Book"/>
                  <w:color w:val="03295A"/>
                  <w:sz w:val="22"/>
                  <w:szCs w:val="22"/>
                </w:rPr>
                <w:id w:val="44720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5267" w:rsidRPr="0087295A">
                  <w:rPr>
                    <w:rFonts w:ascii="MS Gothic" w:eastAsia="MS Gothic" w:hAnsi="MS Gothic"/>
                    <w:color w:val="03295A"/>
                    <w:sz w:val="22"/>
                    <w:szCs w:val="22"/>
                  </w:rPr>
                  <w:t>☐</w:t>
                </w:r>
              </w:sdtContent>
            </w:sdt>
            <w:r w:rsidR="001A401B">
              <w:rPr>
                <w:rFonts w:ascii="Franklin Gothic Book" w:hAnsi="Franklin Gothic Book"/>
                <w:color w:val="03295A"/>
                <w:sz w:val="22"/>
              </w:rPr>
              <w:t xml:space="preserve"> Femme</w:t>
            </w:r>
            <w:r w:rsidR="001A401B">
              <w:rPr>
                <w:rFonts w:ascii="Franklin Gothic Book" w:hAnsi="Franklin Gothic Book"/>
                <w:color w:val="03295A"/>
                <w:sz w:val="22"/>
              </w:rPr>
              <w:tab/>
            </w: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sz w:val="22"/>
                  <w:szCs w:val="22"/>
                </w:rPr>
                <w:id w:val="-1240316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5267" w:rsidRPr="0087295A">
                  <w:rPr>
                    <w:rFonts w:ascii="MS Gothic" w:eastAsia="MS Gothic" w:hAnsi="MS Gothic"/>
                    <w:bCs/>
                    <w:iCs/>
                    <w:color w:val="03295A"/>
                    <w:sz w:val="22"/>
                    <w:szCs w:val="22"/>
                  </w:rPr>
                  <w:t>☐</w:t>
                </w:r>
              </w:sdtContent>
            </w:sdt>
            <w:r w:rsidR="001A401B">
              <w:rPr>
                <w:rFonts w:ascii="Franklin Gothic Book" w:hAnsi="Franklin Gothic Book"/>
                <w:color w:val="03295A"/>
                <w:sz w:val="22"/>
              </w:rPr>
              <w:t xml:space="preserve"> Autre</w:t>
            </w:r>
          </w:p>
        </w:tc>
      </w:tr>
      <w:tr w:rsidR="00E5700E" w:rsidRPr="0087295A" w14:paraId="4E154596" w14:textId="77777777" w:rsidTr="00BC293F">
        <w:trPr>
          <w:trHeight w:val="624"/>
        </w:trPr>
        <w:tc>
          <w:tcPr>
            <w:tcW w:w="3967" w:type="dxa"/>
            <w:vAlign w:val="center"/>
          </w:tcPr>
          <w:p w14:paraId="792FCEEC" w14:textId="58327FDC" w:rsidR="00E5700E" w:rsidRPr="0087295A" w:rsidRDefault="00E5700E" w:rsidP="00616D23">
            <w:pPr>
              <w:tabs>
                <w:tab w:val="left" w:pos="1418"/>
                <w:tab w:val="left" w:pos="3402"/>
                <w:tab w:val="right" w:leader="dot" w:pos="9923"/>
              </w:tabs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Chef(fe) de délégation</w:t>
            </w:r>
          </w:p>
        </w:tc>
        <w:tc>
          <w:tcPr>
            <w:tcW w:w="6227" w:type="dxa"/>
            <w:vAlign w:val="center"/>
          </w:tcPr>
          <w:p w14:paraId="3A2239EE" w14:textId="3D285348" w:rsidR="00E5700E" w:rsidRPr="0087295A" w:rsidRDefault="008B4EC6" w:rsidP="00567BE4">
            <w:pPr>
              <w:tabs>
                <w:tab w:val="left" w:pos="1145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sz w:val="22"/>
                  <w:szCs w:val="22"/>
                </w:rPr>
                <w:id w:val="2121805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6C7" w:rsidRPr="0087295A">
                  <w:rPr>
                    <w:rFonts w:ascii="MS Gothic" w:eastAsia="MS Gothic" w:hAnsi="MS Gothic"/>
                    <w:bCs/>
                    <w:iCs/>
                    <w:color w:val="03295A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1A401B">
              <w:rPr>
                <w:rFonts w:ascii="Franklin Gothic Book" w:hAnsi="Franklin Gothic Book"/>
                <w:color w:val="03295A"/>
                <w:sz w:val="22"/>
              </w:rPr>
              <w:t xml:space="preserve"> Oui</w:t>
            </w:r>
            <w:r w:rsidR="001A401B">
              <w:rPr>
                <w:rFonts w:ascii="Franklin Gothic Book" w:hAnsi="Franklin Gothic Book"/>
                <w:color w:val="03295A"/>
                <w:sz w:val="22"/>
              </w:rPr>
              <w:tab/>
            </w: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sz w:val="22"/>
                  <w:szCs w:val="22"/>
                </w:rPr>
                <w:id w:val="173542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700E" w:rsidRPr="0087295A">
                  <w:rPr>
                    <w:rFonts w:ascii="MS Gothic" w:eastAsia="MS Gothic" w:hAnsi="MS Gothic"/>
                    <w:bCs/>
                    <w:iCs/>
                    <w:color w:val="03295A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1A401B">
              <w:rPr>
                <w:rFonts w:ascii="Franklin Gothic Book" w:hAnsi="Franklin Gothic Book"/>
                <w:color w:val="03295A"/>
                <w:sz w:val="22"/>
              </w:rPr>
              <w:t xml:space="preserve"> Non</w:t>
            </w:r>
          </w:p>
        </w:tc>
      </w:tr>
      <w:tr w:rsidR="0013465A" w:rsidRPr="0087295A" w14:paraId="58CAFB33" w14:textId="77777777" w:rsidTr="00BC293F">
        <w:trPr>
          <w:trHeight w:val="624"/>
        </w:trPr>
        <w:tc>
          <w:tcPr>
            <w:tcW w:w="3967" w:type="dxa"/>
            <w:vAlign w:val="center"/>
          </w:tcPr>
          <w:p w14:paraId="761C712A" w14:textId="4EC5CE18" w:rsidR="0013465A" w:rsidRPr="0087295A" w:rsidRDefault="0013465A" w:rsidP="0013465A">
            <w:pPr>
              <w:tabs>
                <w:tab w:val="left" w:pos="1418"/>
                <w:tab w:val="left" w:pos="3402"/>
                <w:tab w:val="right" w:leader="dot" w:pos="9923"/>
              </w:tabs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Interlocuteur principal pour les réunions bilatérales</w:t>
            </w:r>
          </w:p>
        </w:tc>
        <w:tc>
          <w:tcPr>
            <w:tcW w:w="6227" w:type="dxa"/>
            <w:vAlign w:val="center"/>
          </w:tcPr>
          <w:p w14:paraId="3C2E56F6" w14:textId="7C80BE67" w:rsidR="0013465A" w:rsidRDefault="008B4EC6" w:rsidP="0013465A">
            <w:pPr>
              <w:tabs>
                <w:tab w:val="left" w:pos="1145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Cs/>
                <w:iCs/>
                <w:color w:val="03295A"/>
                <w:sz w:val="22"/>
                <w:szCs w:val="22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sz w:val="22"/>
                  <w:szCs w:val="22"/>
                </w:rPr>
                <w:id w:val="-1790121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65A" w:rsidRPr="0087295A">
                  <w:rPr>
                    <w:rFonts w:ascii="MS Gothic" w:eastAsia="MS Gothic" w:hAnsi="MS Gothic"/>
                    <w:bCs/>
                    <w:iCs/>
                    <w:color w:val="03295A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1A401B">
              <w:rPr>
                <w:rFonts w:ascii="Franklin Gothic Book" w:hAnsi="Franklin Gothic Book"/>
                <w:color w:val="03295A"/>
                <w:sz w:val="22"/>
              </w:rPr>
              <w:t xml:space="preserve"> Oui</w:t>
            </w:r>
            <w:r w:rsidR="001A401B">
              <w:rPr>
                <w:rFonts w:ascii="Franklin Gothic Book" w:hAnsi="Franklin Gothic Book"/>
                <w:color w:val="03295A"/>
                <w:sz w:val="22"/>
              </w:rPr>
              <w:tab/>
            </w: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sz w:val="22"/>
                  <w:szCs w:val="22"/>
                </w:rPr>
                <w:id w:val="1920211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65A" w:rsidRPr="0087295A">
                  <w:rPr>
                    <w:rFonts w:ascii="MS Gothic" w:eastAsia="MS Gothic" w:hAnsi="MS Gothic"/>
                    <w:bCs/>
                    <w:iCs/>
                    <w:color w:val="03295A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1A401B">
              <w:rPr>
                <w:rFonts w:ascii="Franklin Gothic Book" w:hAnsi="Franklin Gothic Book"/>
                <w:color w:val="03295A"/>
                <w:sz w:val="22"/>
              </w:rPr>
              <w:t xml:space="preserve"> Non</w:t>
            </w:r>
          </w:p>
        </w:tc>
      </w:tr>
      <w:tr w:rsidR="0013465A" w:rsidRPr="0087295A" w14:paraId="7B7B5163" w14:textId="77777777" w:rsidTr="00BC293F">
        <w:trPr>
          <w:trHeight w:val="624"/>
        </w:trPr>
        <w:tc>
          <w:tcPr>
            <w:tcW w:w="3967" w:type="dxa"/>
            <w:vAlign w:val="center"/>
          </w:tcPr>
          <w:p w14:paraId="38568C72" w14:textId="764C9D88" w:rsidR="0013465A" w:rsidRPr="0087295A" w:rsidRDefault="0013465A" w:rsidP="00C1476F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Fonction ou titre du post</w:t>
            </w:r>
            <w:r w:rsidR="00800B1C">
              <w:rPr>
                <w:rFonts w:ascii="Franklin Gothic Book" w:hAnsi="Franklin Gothic Book"/>
                <w:b/>
                <w:color w:val="03295A"/>
                <w:sz w:val="22"/>
              </w:rPr>
              <w:t>e</w:t>
            </w:r>
          </w:p>
        </w:tc>
        <w:tc>
          <w:tcPr>
            <w:tcW w:w="6227" w:type="dxa"/>
            <w:vAlign w:val="center"/>
          </w:tcPr>
          <w:p w14:paraId="6B56C974" w14:textId="751C16EC" w:rsidR="0013465A" w:rsidRPr="0087295A" w:rsidRDefault="008B4EC6" w:rsidP="00C1476F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Cs/>
                <w:color w:val="03295A"/>
                <w:sz w:val="22"/>
                <w:szCs w:val="22"/>
              </w:rPr>
            </w:pPr>
            <w:sdt>
              <w:sdtPr>
                <w:rPr>
                  <w:rFonts w:asciiTheme="minorHAnsi" w:eastAsiaTheme="minorHAnsi" w:hAnsiTheme="minorHAnsi" w:cstheme="minorBidi"/>
                  <w:snapToGrid/>
                  <w:sz w:val="22"/>
                  <w:szCs w:val="22"/>
                </w:rPr>
                <w:id w:val="-1945917830"/>
                <w:placeholder>
                  <w:docPart w:val="695EB588CC344EB2A62A54367100AC03"/>
                </w:placeholder>
                <w:showingPlcHdr/>
                <w:text/>
              </w:sdtPr>
              <w:sdtEndPr/>
              <w:sdtContent>
                <w:r w:rsidR="001A401B">
                  <w:rPr>
                    <w:rStyle w:val="PlaceholderText"/>
                    <w:rFonts w:ascii="Franklin Gothic Book" w:hAnsi="Franklin Gothic Book"/>
                    <w:sz w:val="22"/>
                  </w:rPr>
                  <w:t>Cliquez ou tapez ici pour saisir le texte.</w:t>
                </w:r>
              </w:sdtContent>
            </w:sdt>
          </w:p>
        </w:tc>
      </w:tr>
      <w:tr w:rsidR="0013465A" w:rsidRPr="0087295A" w14:paraId="2E127A13" w14:textId="77777777" w:rsidTr="00BC293F">
        <w:trPr>
          <w:trHeight w:val="624"/>
        </w:trPr>
        <w:tc>
          <w:tcPr>
            <w:tcW w:w="3967" w:type="dxa"/>
            <w:vAlign w:val="center"/>
          </w:tcPr>
          <w:p w14:paraId="7B2DE28B" w14:textId="50B2A434" w:rsidR="0013465A" w:rsidRPr="0087295A" w:rsidRDefault="0013465A" w:rsidP="003F5794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Cs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Adresse électronique</w:t>
            </w:r>
          </w:p>
        </w:tc>
        <w:sdt>
          <w:sdtPr>
            <w:rPr>
              <w:rFonts w:ascii="Franklin Gothic Book" w:hAnsi="Franklin Gothic Book"/>
              <w:bCs/>
              <w:color w:val="03295A"/>
              <w:sz w:val="22"/>
              <w:szCs w:val="22"/>
            </w:rPr>
            <w:id w:val="1320540443"/>
            <w:placeholder>
              <w:docPart w:val="5645C934AA0241379797CCD042A2758C"/>
            </w:placeholder>
          </w:sdtPr>
          <w:sdtEndPr/>
          <w:sdtContent>
            <w:tc>
              <w:tcPr>
                <w:tcW w:w="6227" w:type="dxa"/>
                <w:tcBorders>
                  <w:bottom w:val="single" w:sz="4" w:space="0" w:color="auto"/>
                </w:tcBorders>
                <w:vAlign w:val="center"/>
              </w:tcPr>
              <w:p w14:paraId="2A58DC91" w14:textId="77777777" w:rsidR="0013465A" w:rsidRPr="0087295A" w:rsidRDefault="008B4EC6" w:rsidP="00C1476F">
                <w:pPr>
                  <w:tabs>
                    <w:tab w:val="left" w:pos="3969"/>
                    <w:tab w:val="center" w:pos="6804"/>
                    <w:tab w:val="right" w:pos="9639"/>
                  </w:tabs>
                  <w:spacing w:before="60" w:after="60"/>
                  <w:rPr>
                    <w:rFonts w:ascii="Franklin Gothic Book" w:hAnsi="Franklin Gothic Book"/>
                    <w:bCs/>
                    <w:color w:val="03295A"/>
                    <w:sz w:val="22"/>
                    <w:szCs w:val="22"/>
                  </w:rPr>
                </w:pPr>
                <w:sdt>
                  <w:sdtPr>
                    <w:rPr>
                      <w:rFonts w:asciiTheme="minorHAnsi" w:eastAsiaTheme="minorHAnsi" w:hAnsiTheme="minorHAnsi" w:cstheme="minorBidi"/>
                      <w:snapToGrid/>
                      <w:sz w:val="22"/>
                      <w:szCs w:val="22"/>
                    </w:rPr>
                    <w:id w:val="1068313304"/>
                    <w:placeholder>
                      <w:docPart w:val="070B90457F934A8DA63ED5EF4D15B6F7"/>
                    </w:placeholder>
                    <w:showingPlcHdr/>
                    <w:text/>
                  </w:sdtPr>
                  <w:sdtEndPr/>
                  <w:sdtContent>
                    <w:r w:rsidR="001A401B">
                      <w:rPr>
                        <w:rStyle w:val="PlaceholderText"/>
                        <w:rFonts w:ascii="Franklin Gothic Book" w:hAnsi="Franklin Gothic Book"/>
                        <w:sz w:val="22"/>
                      </w:rPr>
                      <w:t>Cliquez ou tapez ici pour saisir le texte.</w:t>
                    </w:r>
                  </w:sdtContent>
                </w:sdt>
              </w:p>
            </w:tc>
          </w:sdtContent>
        </w:sdt>
      </w:tr>
      <w:tr w:rsidR="0013465A" w:rsidRPr="0087295A" w14:paraId="51E3290C" w14:textId="77777777" w:rsidTr="00BC293F">
        <w:trPr>
          <w:trHeight w:val="624"/>
        </w:trPr>
        <w:tc>
          <w:tcPr>
            <w:tcW w:w="3967" w:type="dxa"/>
            <w:vAlign w:val="center"/>
          </w:tcPr>
          <w:p w14:paraId="2948A4E3" w14:textId="74445B9F" w:rsidR="0013465A" w:rsidRPr="0087295A" w:rsidRDefault="0013465A" w:rsidP="003F5794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Participation</w:t>
            </w:r>
          </w:p>
        </w:tc>
        <w:tc>
          <w:tcPr>
            <w:tcW w:w="6227" w:type="dxa"/>
            <w:tcBorders>
              <w:bottom w:val="single" w:sz="4" w:space="0" w:color="auto"/>
            </w:tcBorders>
            <w:vAlign w:val="center"/>
          </w:tcPr>
          <w:p w14:paraId="62EA4EF0" w14:textId="7BA5B389" w:rsidR="0013465A" w:rsidRPr="0087295A" w:rsidRDefault="008B4EC6" w:rsidP="00C1476F">
            <w:pPr>
              <w:tabs>
                <w:tab w:val="left" w:pos="1145"/>
                <w:tab w:val="left" w:pos="2867"/>
                <w:tab w:val="right" w:leader="dot" w:pos="9923"/>
              </w:tabs>
              <w:rPr>
                <w:rFonts w:ascii="Franklin Gothic Book" w:hAnsi="Franklin Gothic Book"/>
                <w:color w:val="03295A"/>
                <w:sz w:val="22"/>
                <w:szCs w:val="22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sz w:val="22"/>
                  <w:szCs w:val="22"/>
                </w:rPr>
                <w:id w:val="97840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65A" w:rsidRPr="0087295A">
                  <w:rPr>
                    <w:rFonts w:ascii="MS Gothic" w:eastAsia="MS Gothic" w:hAnsi="MS Gothic"/>
                    <w:bCs/>
                    <w:iCs/>
                    <w:color w:val="03295A"/>
                    <w:sz w:val="22"/>
                    <w:szCs w:val="22"/>
                    <w:lang w:val="fr-CA"/>
                  </w:rPr>
                  <w:t>☐</w:t>
                </w:r>
              </w:sdtContent>
            </w:sdt>
            <w:r w:rsidR="001A401B">
              <w:rPr>
                <w:rFonts w:ascii="Franklin Gothic Book" w:hAnsi="Franklin Gothic Book"/>
                <w:color w:val="03295A"/>
                <w:sz w:val="22"/>
              </w:rPr>
              <w:t xml:space="preserve"> En personne</w:t>
            </w:r>
            <w:r w:rsidR="001A401B">
              <w:rPr>
                <w:rFonts w:ascii="Franklin Gothic Book" w:hAnsi="Franklin Gothic Book"/>
                <w:color w:val="03295A"/>
                <w:sz w:val="22"/>
              </w:rPr>
              <w:tab/>
            </w: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sz w:val="22"/>
                  <w:szCs w:val="22"/>
                </w:rPr>
                <w:id w:val="-1193525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65A" w:rsidRPr="0087295A">
                  <w:rPr>
                    <w:rFonts w:ascii="MS Gothic" w:eastAsia="MS Gothic" w:hAnsi="MS Gothic"/>
                    <w:bCs/>
                    <w:iCs/>
                    <w:color w:val="03295A"/>
                    <w:sz w:val="22"/>
                    <w:szCs w:val="22"/>
                    <w:lang w:val="fr-CA"/>
                  </w:rPr>
                  <w:t>☐</w:t>
                </w:r>
              </w:sdtContent>
            </w:sdt>
            <w:r w:rsidR="001A401B">
              <w:rPr>
                <w:rFonts w:ascii="Franklin Gothic Book" w:hAnsi="Franklin Gothic Book"/>
                <w:color w:val="03295A"/>
                <w:sz w:val="22"/>
              </w:rPr>
              <w:t xml:space="preserve"> </w:t>
            </w:r>
            <w:r w:rsidR="002571E3">
              <w:rPr>
                <w:rFonts w:ascii="Franklin Gothic Book" w:hAnsi="Franklin Gothic Book"/>
                <w:color w:val="03295A"/>
                <w:sz w:val="22"/>
              </w:rPr>
              <w:t>À distance</w:t>
            </w:r>
            <w:r w:rsidR="00FF1E87">
              <w:rPr>
                <w:rFonts w:ascii="Franklin Gothic Book" w:hAnsi="Franklin Gothic Book"/>
                <w:color w:val="03295A"/>
                <w:sz w:val="22"/>
              </w:rPr>
              <w:br/>
            </w: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sz w:val="22"/>
                  <w:szCs w:val="22"/>
                </w:rPr>
                <w:id w:val="143324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65A" w:rsidRPr="0087295A">
                  <w:rPr>
                    <w:rFonts w:ascii="MS Gothic" w:eastAsia="MS Gothic" w:hAnsi="MS Gothic" w:hint="eastAsia"/>
                    <w:bCs/>
                    <w:iCs/>
                    <w:color w:val="03295A"/>
                    <w:sz w:val="22"/>
                    <w:szCs w:val="22"/>
                  </w:rPr>
                  <w:t>☐</w:t>
                </w:r>
              </w:sdtContent>
            </w:sdt>
            <w:r w:rsidR="001A401B">
              <w:rPr>
                <w:rFonts w:ascii="Franklin Gothic Book" w:hAnsi="Franklin Gothic Book"/>
                <w:color w:val="03295A"/>
                <w:sz w:val="22"/>
              </w:rPr>
              <w:t xml:space="preserve"> </w:t>
            </w:r>
            <w:r w:rsidR="00366C1F">
              <w:rPr>
                <w:rFonts w:ascii="Franklin Gothic Book" w:hAnsi="Franklin Gothic Book"/>
                <w:color w:val="03295A"/>
                <w:sz w:val="22"/>
              </w:rPr>
              <w:t xml:space="preserve">En personne et </w:t>
            </w:r>
            <w:r w:rsidR="002571E3">
              <w:rPr>
                <w:rFonts w:ascii="Franklin Gothic Book" w:hAnsi="Franklin Gothic Book"/>
                <w:color w:val="03295A"/>
                <w:sz w:val="22"/>
              </w:rPr>
              <w:t>à distance</w:t>
            </w:r>
          </w:p>
        </w:tc>
      </w:tr>
      <w:tr w:rsidR="0013465A" w:rsidRPr="0087295A" w14:paraId="5E24D0A1" w14:textId="77777777" w:rsidTr="00BC293F">
        <w:trPr>
          <w:trHeight w:val="1020"/>
        </w:trPr>
        <w:tc>
          <w:tcPr>
            <w:tcW w:w="3967" w:type="dxa"/>
            <w:vAlign w:val="center"/>
          </w:tcPr>
          <w:p w14:paraId="38383310" w14:textId="3D4C869E" w:rsidR="0013465A" w:rsidRPr="0087295A" w:rsidRDefault="00634D67" w:rsidP="0013465A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bCs/>
                <w:color w:val="03295A"/>
                <w:sz w:val="22"/>
              </w:rPr>
              <w:t>Re</w:t>
            </w:r>
            <w:r w:rsidR="001A401B">
              <w:rPr>
                <w:rFonts w:ascii="Franklin Gothic Book" w:hAnsi="Franklin Gothic Book"/>
                <w:b/>
                <w:bCs/>
                <w:color w:val="03295A"/>
                <w:sz w:val="22"/>
              </w:rPr>
              <w:t>marques (plaque d’immatriculation diplomatique, exigences en matière d’accessibilité, etc.)</w:t>
            </w:r>
          </w:p>
        </w:tc>
        <w:tc>
          <w:tcPr>
            <w:tcW w:w="6227" w:type="dxa"/>
            <w:tcBorders>
              <w:bottom w:val="single" w:sz="4" w:space="0" w:color="auto"/>
            </w:tcBorders>
            <w:vAlign w:val="center"/>
          </w:tcPr>
          <w:p w14:paraId="5F0BAE26" w14:textId="77777777" w:rsidR="0013465A" w:rsidRPr="0087295A" w:rsidRDefault="008B4EC6" w:rsidP="0013465A">
            <w:pPr>
              <w:tabs>
                <w:tab w:val="left" w:pos="1418"/>
                <w:tab w:val="left" w:pos="3402"/>
                <w:tab w:val="right" w:leader="dot" w:pos="9923"/>
              </w:tabs>
              <w:ind w:left="299" w:hanging="271"/>
              <w:rPr>
                <w:rFonts w:ascii="Franklin Gothic Book" w:hAnsi="Franklin Gothic Book"/>
                <w:color w:val="03295A"/>
                <w:sz w:val="22"/>
                <w:szCs w:val="22"/>
              </w:rPr>
            </w:pPr>
            <w:sdt>
              <w:sdtPr>
                <w:rPr>
                  <w:rFonts w:asciiTheme="minorHAnsi" w:eastAsiaTheme="minorHAnsi" w:hAnsiTheme="minorHAnsi" w:cstheme="minorBidi"/>
                  <w:snapToGrid/>
                  <w:sz w:val="22"/>
                  <w:szCs w:val="22"/>
                </w:rPr>
                <w:id w:val="1838113417"/>
                <w:placeholder>
                  <w:docPart w:val="E6DEC903D27846229E27C291036AF186"/>
                </w:placeholder>
                <w:showingPlcHdr/>
                <w:text/>
              </w:sdtPr>
              <w:sdtEndPr/>
              <w:sdtContent>
                <w:r w:rsidR="001A401B">
                  <w:rPr>
                    <w:rStyle w:val="PlaceholderText"/>
                    <w:rFonts w:ascii="Franklin Gothic Book" w:hAnsi="Franklin Gothic Book"/>
                    <w:sz w:val="22"/>
                  </w:rPr>
                  <w:t>Cliquez ou tapez ici pour saisir le texte.</w:t>
                </w:r>
              </w:sdtContent>
            </w:sdt>
          </w:p>
        </w:tc>
      </w:tr>
    </w:tbl>
    <w:p w14:paraId="5D363AE5" w14:textId="77777777" w:rsidR="00590F27" w:rsidRDefault="00590F27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0"/>
        <w:gridCol w:w="5074"/>
      </w:tblGrid>
      <w:tr w:rsidR="004F4266" w:rsidRPr="0087295A" w14:paraId="0A10C0CD" w14:textId="77777777" w:rsidTr="002A753A">
        <w:trPr>
          <w:trHeight w:val="514"/>
        </w:trPr>
        <w:tc>
          <w:tcPr>
            <w:tcW w:w="5120" w:type="dxa"/>
            <w:shd w:val="clear" w:color="auto" w:fill="002060"/>
          </w:tcPr>
          <w:p w14:paraId="1DD3A772" w14:textId="4BC78970" w:rsidR="001C4164" w:rsidRPr="001C4164" w:rsidRDefault="004C1776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sz w:val="22"/>
              </w:rPr>
              <w:lastRenderedPageBreak/>
              <w:t>Autres réunions</w:t>
            </w:r>
          </w:p>
          <w:p w14:paraId="27D819A6" w14:textId="6899F997" w:rsidR="004F4266" w:rsidRPr="001C4164" w:rsidRDefault="000A2750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i/>
                <w:sz w:val="22"/>
              </w:rPr>
              <w:t>Réservé aux Membres et aux Parties contractantes non Membres</w:t>
            </w:r>
          </w:p>
        </w:tc>
        <w:tc>
          <w:tcPr>
            <w:tcW w:w="5074" w:type="dxa"/>
            <w:shd w:val="clear" w:color="auto" w:fill="002060"/>
          </w:tcPr>
          <w:p w14:paraId="285CC57B" w14:textId="77777777" w:rsidR="004F4266" w:rsidRPr="0087295A" w:rsidRDefault="004F4266" w:rsidP="005A39AC">
            <w:pPr>
              <w:widowControl/>
              <w:spacing w:before="120" w:after="120"/>
              <w:rPr>
                <w:rFonts w:asciiTheme="minorHAnsi" w:eastAsiaTheme="minorHAnsi" w:hAnsiTheme="minorHAnsi" w:cstheme="minorBidi"/>
                <w:snapToGrid/>
                <w:sz w:val="22"/>
                <w:szCs w:val="22"/>
              </w:rPr>
            </w:pPr>
          </w:p>
        </w:tc>
      </w:tr>
      <w:tr w:rsidR="006B1634" w:rsidRPr="0087295A" w14:paraId="58C0EC83" w14:textId="77777777" w:rsidTr="002A753A">
        <w:trPr>
          <w:trHeight w:val="2116"/>
        </w:trPr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F6B5" w14:textId="21028C97" w:rsidR="006B1634" w:rsidRPr="0087295A" w:rsidRDefault="00AC7383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Réunions bilatérales (dimanche 13 juin 2027)</w:t>
            </w:r>
          </w:p>
          <w:p w14:paraId="2CBAA9D3" w14:textId="55AFA3F4" w:rsidR="00FF2589" w:rsidRPr="00FF2589" w:rsidRDefault="0087295A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="Franklin Gothic Book" w:hAnsi="Franklin Gothic Book"/>
                <w:color w:val="03295A"/>
                <w:sz w:val="22"/>
                <w:szCs w:val="22"/>
              </w:rPr>
            </w:pPr>
            <w:r>
              <w:t>L</w:t>
            </w:r>
            <w:r>
              <w:rPr>
                <w:rFonts w:ascii="Franklin Gothic Book" w:hAnsi="Franklin Gothic Book"/>
                <w:color w:val="03295A"/>
                <w:sz w:val="22"/>
              </w:rPr>
              <w:t xml:space="preserve">es représentants des États qui souhaitent </w:t>
            </w:r>
            <w:r w:rsidR="00687867">
              <w:rPr>
                <w:rFonts w:ascii="Franklin Gothic Book" w:hAnsi="Franklin Gothic Book"/>
                <w:color w:val="03295A"/>
                <w:sz w:val="22"/>
              </w:rPr>
              <w:t>tenir des réunions</w:t>
            </w:r>
            <w:r>
              <w:rPr>
                <w:rFonts w:ascii="Franklin Gothic Book" w:hAnsi="Franklin Gothic Book"/>
                <w:color w:val="03295A"/>
                <w:sz w:val="22"/>
              </w:rPr>
              <w:t xml:space="preserve"> bilatérale</w:t>
            </w:r>
            <w:r w:rsidR="00FE7842">
              <w:rPr>
                <w:rFonts w:ascii="Franklin Gothic Book" w:hAnsi="Franklin Gothic Book"/>
                <w:color w:val="03295A"/>
                <w:sz w:val="22"/>
              </w:rPr>
              <w:t>s</w:t>
            </w:r>
            <w:r>
              <w:rPr>
                <w:rFonts w:ascii="Franklin Gothic Book" w:hAnsi="Franklin Gothic Book"/>
                <w:color w:val="03295A"/>
                <w:sz w:val="22"/>
              </w:rPr>
              <w:t xml:space="preserve"> le dimanche 13 juin 2027, en marge de la réunion de la Commission spéciale, sont invités à communiquer une adresse électronique </w:t>
            </w:r>
            <w:r w:rsidR="00FE7842">
              <w:rPr>
                <w:rFonts w:ascii="Franklin Gothic Book" w:hAnsi="Franklin Gothic Book"/>
                <w:color w:val="03295A"/>
                <w:sz w:val="22"/>
              </w:rPr>
              <w:t>qui pourra être utilisée pour</w:t>
            </w:r>
            <w:r>
              <w:rPr>
                <w:rFonts w:ascii="Franklin Gothic Book" w:hAnsi="Franklin Gothic Book"/>
                <w:color w:val="03295A"/>
                <w:sz w:val="22"/>
              </w:rPr>
              <w:t xml:space="preserve"> organiser ces réunions et </w:t>
            </w:r>
            <w:r w:rsidR="003E74CC">
              <w:rPr>
                <w:rFonts w:ascii="Franklin Gothic Book" w:hAnsi="Franklin Gothic Book"/>
                <w:color w:val="03295A"/>
                <w:sz w:val="22"/>
              </w:rPr>
              <w:t>pour toute</w:t>
            </w:r>
            <w:r>
              <w:rPr>
                <w:rFonts w:ascii="Franklin Gothic Book" w:hAnsi="Franklin Gothic Book"/>
                <w:color w:val="03295A"/>
                <w:sz w:val="22"/>
              </w:rPr>
              <w:t xml:space="preserve"> correspondance y afférente.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8030" w14:textId="29946B35" w:rsidR="0087295A" w:rsidRPr="00EE0C2A" w:rsidRDefault="008B4EC6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Theme="minorHAnsi" w:eastAsiaTheme="minorHAnsi" w:hAnsiTheme="minorHAnsi" w:cstheme="minorBidi"/>
                <w:snapToGrid/>
                <w:sz w:val="22"/>
                <w:szCs w:val="22"/>
              </w:rPr>
            </w:pPr>
            <w:sdt>
              <w:sdtPr>
                <w:rPr>
                  <w:rFonts w:asciiTheme="minorHAnsi" w:eastAsiaTheme="minorHAnsi" w:hAnsiTheme="minorHAnsi" w:cstheme="minorBidi"/>
                  <w:snapToGrid/>
                  <w:sz w:val="22"/>
                  <w:szCs w:val="22"/>
                </w:rPr>
                <w:id w:val="1636836218"/>
                <w:placeholder>
                  <w:docPart w:val="679D49018DF640408A21491CF8951B83"/>
                </w:placeholder>
                <w:showingPlcHdr/>
                <w:text/>
              </w:sdtPr>
              <w:sdtEndPr/>
              <w:sdtContent>
                <w:r w:rsidR="001A401B">
                  <w:rPr>
                    <w:rStyle w:val="PlaceholderText"/>
                    <w:rFonts w:ascii="Franklin Gothic Book" w:hAnsi="Franklin Gothic Book"/>
                    <w:sz w:val="22"/>
                  </w:rPr>
                  <w:t>Cliquez ou tapez ici pour saisir le texte.</w:t>
                </w:r>
              </w:sdtContent>
            </w:sdt>
          </w:p>
          <w:p w14:paraId="6D59D31D" w14:textId="77777777" w:rsidR="006B5164" w:rsidRPr="0087295A" w:rsidRDefault="006B5164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="Franklin Gothic Book" w:hAnsi="Franklin Gothic Book"/>
                <w:color w:val="03295A"/>
                <w:sz w:val="22"/>
                <w:szCs w:val="22"/>
              </w:rPr>
            </w:pPr>
          </w:p>
          <w:p w14:paraId="3B19683E" w14:textId="4E31A214" w:rsidR="0087295A" w:rsidRPr="0087295A" w:rsidRDefault="00C56460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="Franklin Gothic Book" w:hAnsi="Franklin Gothic Book"/>
                <w:i/>
                <w:iCs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i/>
                <w:color w:val="03295A"/>
                <w:sz w:val="22"/>
              </w:rPr>
              <w:t xml:space="preserve">Veuillez noter que cette adresse électronique, ainsi que </w:t>
            </w:r>
            <w:r w:rsidR="003E74CC">
              <w:rPr>
                <w:rFonts w:ascii="Franklin Gothic Book" w:hAnsi="Franklin Gothic Book"/>
                <w:i/>
                <w:color w:val="03295A"/>
                <w:sz w:val="22"/>
              </w:rPr>
              <w:t>la liste</w:t>
            </w:r>
            <w:r>
              <w:rPr>
                <w:rFonts w:ascii="Franklin Gothic Book" w:hAnsi="Franklin Gothic Book"/>
                <w:i/>
                <w:color w:val="03295A"/>
                <w:sz w:val="22"/>
              </w:rPr>
              <w:t xml:space="preserve"> des créneaux horaires disponibles, pourront être communiqués aux représentants des États participant à la réunion de la Commission spéciale.</w:t>
            </w:r>
          </w:p>
        </w:tc>
      </w:tr>
      <w:tr w:rsidR="0064085F" w:rsidRPr="0087295A" w14:paraId="56BFCC0F" w14:textId="77777777" w:rsidTr="002A753A">
        <w:trPr>
          <w:trHeight w:val="3629"/>
        </w:trPr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B239" w14:textId="30B1C6B8" w:rsidR="0064085F" w:rsidRPr="0087295A" w:rsidRDefault="0064085F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color w:val="03295A"/>
                <w:sz w:val="22"/>
              </w:rPr>
              <w:t>S</w:t>
            </w:r>
            <w:r w:rsidR="001B6A8B">
              <w:rPr>
                <w:rFonts w:ascii="Franklin Gothic Book" w:hAnsi="Franklin Gothic Book"/>
                <w:b/>
                <w:color w:val="03295A"/>
                <w:sz w:val="22"/>
              </w:rPr>
              <w:t>éance</w:t>
            </w:r>
            <w:r>
              <w:rPr>
                <w:rFonts w:ascii="Franklin Gothic Book" w:hAnsi="Franklin Gothic Book"/>
                <w:b/>
                <w:color w:val="03295A"/>
                <w:sz w:val="22"/>
              </w:rPr>
              <w:t xml:space="preserve"> de formation (lundi 14 juin 2027)</w:t>
            </w:r>
          </w:p>
          <w:p w14:paraId="2CABD638" w14:textId="571A7DFD" w:rsidR="009F79F7" w:rsidRPr="004921BF" w:rsidRDefault="00FE4367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color w:val="03295A"/>
                <w:sz w:val="22"/>
              </w:rPr>
              <w:t>Cette s</w:t>
            </w:r>
            <w:r w:rsidR="001B6A8B">
              <w:rPr>
                <w:rFonts w:ascii="Franklin Gothic Book" w:hAnsi="Franklin Gothic Book"/>
                <w:color w:val="03295A"/>
                <w:sz w:val="22"/>
              </w:rPr>
              <w:t>éance</w:t>
            </w:r>
            <w:r>
              <w:rPr>
                <w:rFonts w:ascii="Franklin Gothic Book" w:hAnsi="Franklin Gothic Book"/>
                <w:color w:val="03295A"/>
                <w:sz w:val="22"/>
              </w:rPr>
              <w:t xml:space="preserve"> s'adresse (par ordre de priorité) :</w:t>
            </w:r>
          </w:p>
          <w:p w14:paraId="53050295" w14:textId="29102D52" w:rsidR="00654507" w:rsidRPr="004921BF" w:rsidRDefault="00654507" w:rsidP="005A39AC">
            <w:pPr>
              <w:pStyle w:val="ListParagraph"/>
              <w:numPr>
                <w:ilvl w:val="0"/>
                <w:numId w:val="2"/>
              </w:num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color w:val="03295A"/>
                <w:sz w:val="22"/>
              </w:rPr>
              <w:t>aux représentants des États d'origine</w:t>
            </w:r>
            <w:r w:rsidR="000E2729">
              <w:rPr>
                <w:rFonts w:ascii="Franklin Gothic Book" w:hAnsi="Franklin Gothic Book"/>
                <w:color w:val="03295A"/>
                <w:sz w:val="22"/>
              </w:rPr>
              <w:t> ;</w:t>
            </w:r>
          </w:p>
          <w:p w14:paraId="387AED8B" w14:textId="32FC7493" w:rsidR="009F79F7" w:rsidRPr="004921BF" w:rsidRDefault="00D509E7" w:rsidP="005A39AC">
            <w:pPr>
              <w:pStyle w:val="ListParagraph"/>
              <w:numPr>
                <w:ilvl w:val="0"/>
                <w:numId w:val="2"/>
              </w:num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color w:val="03295A"/>
                <w:sz w:val="22"/>
              </w:rPr>
              <w:t xml:space="preserve">aux représentants des États </w:t>
            </w:r>
            <w:r w:rsidR="000C5A94">
              <w:rPr>
                <w:rFonts w:ascii="Franklin Gothic Book" w:hAnsi="Franklin Gothic Book"/>
                <w:color w:val="03295A"/>
                <w:sz w:val="22"/>
              </w:rPr>
              <w:t xml:space="preserve">récemment </w:t>
            </w:r>
            <w:r>
              <w:rPr>
                <w:rFonts w:ascii="Franklin Gothic Book" w:hAnsi="Franklin Gothic Book"/>
                <w:color w:val="03295A"/>
                <w:sz w:val="22"/>
              </w:rPr>
              <w:t xml:space="preserve">devenus Parties à la Convention Adoption de 1993 ; </w:t>
            </w:r>
          </w:p>
          <w:p w14:paraId="608C7046" w14:textId="1A10FCA1" w:rsidR="00FE4367" w:rsidRPr="004921BF" w:rsidRDefault="0036703E" w:rsidP="005A39AC">
            <w:pPr>
              <w:pStyle w:val="ListParagraph"/>
              <w:numPr>
                <w:ilvl w:val="0"/>
                <w:numId w:val="2"/>
              </w:num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color w:val="03295A"/>
                <w:sz w:val="22"/>
              </w:rPr>
              <w:t xml:space="preserve">aux représentants </w:t>
            </w:r>
            <w:r w:rsidR="000C5A94">
              <w:rPr>
                <w:rFonts w:ascii="Franklin Gothic Book" w:hAnsi="Franklin Gothic Book"/>
                <w:color w:val="03295A"/>
                <w:sz w:val="22"/>
              </w:rPr>
              <w:t>ayant</w:t>
            </w:r>
            <w:r>
              <w:rPr>
                <w:rFonts w:ascii="Franklin Gothic Book" w:hAnsi="Franklin Gothic Book"/>
                <w:color w:val="03295A"/>
                <w:sz w:val="22"/>
              </w:rPr>
              <w:t xml:space="preserve"> récemment pris leurs fonctions au sein de l'Autorité centrale.</w:t>
            </w:r>
          </w:p>
          <w:p w14:paraId="521B506D" w14:textId="50708E0A" w:rsidR="0064085F" w:rsidRPr="00431824" w:rsidRDefault="00431824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="Franklin Gothic Book" w:hAnsi="Franklin Gothic Book"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color w:val="03295A"/>
                <w:sz w:val="22"/>
              </w:rPr>
              <w:t>Veuillez indiquer si vous souhaitez participer à cette s</w:t>
            </w:r>
            <w:r w:rsidR="0085191C">
              <w:rPr>
                <w:rFonts w:ascii="Franklin Gothic Book" w:hAnsi="Franklin Gothic Book"/>
                <w:color w:val="03295A"/>
                <w:sz w:val="22"/>
              </w:rPr>
              <w:t>éance</w:t>
            </w:r>
            <w:r>
              <w:rPr>
                <w:rFonts w:ascii="Franklin Gothic Book" w:hAnsi="Franklin Gothic Book"/>
                <w:color w:val="03295A"/>
                <w:sz w:val="22"/>
              </w:rPr>
              <w:t>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7C20" w14:textId="77777777" w:rsidR="00EB5CAB" w:rsidRDefault="008B4EC6" w:rsidP="005A39AC">
            <w:pPr>
              <w:tabs>
                <w:tab w:val="left" w:pos="1418"/>
                <w:tab w:val="left" w:pos="3402"/>
                <w:tab w:val="right" w:leader="dot" w:pos="9923"/>
              </w:tabs>
              <w:spacing w:before="120"/>
              <w:ind w:left="295" w:hanging="272"/>
              <w:rPr>
                <w:rFonts w:ascii="Franklin Gothic Book" w:hAnsi="Franklin Gothic Book"/>
                <w:bCs/>
                <w:iCs/>
                <w:color w:val="03295A"/>
                <w:sz w:val="22"/>
                <w:szCs w:val="22"/>
              </w:rPr>
            </w:pPr>
            <w:sdt>
              <w:sdtPr>
                <w:rPr>
                  <w:rFonts w:ascii="Franklin Gothic Book" w:hAnsi="Franklin Gothic Book"/>
                  <w:color w:val="03295A"/>
                  <w:sz w:val="22"/>
                  <w:szCs w:val="22"/>
                </w:rPr>
                <w:id w:val="51335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85F" w:rsidRPr="0087295A">
                  <w:rPr>
                    <w:rFonts w:ascii="MS Gothic" w:eastAsia="MS Gothic" w:hAnsi="MS Gothic" w:hint="eastAsia"/>
                    <w:color w:val="03295A"/>
                    <w:sz w:val="22"/>
                    <w:szCs w:val="22"/>
                  </w:rPr>
                  <w:t>☐</w:t>
                </w:r>
              </w:sdtContent>
            </w:sdt>
            <w:r w:rsidR="001A401B">
              <w:rPr>
                <w:rFonts w:ascii="Franklin Gothic Book" w:hAnsi="Franklin Gothic Book"/>
                <w:color w:val="03295A"/>
                <w:sz w:val="22"/>
              </w:rPr>
              <w:t xml:space="preserve"> Oui</w:t>
            </w:r>
          </w:p>
          <w:p w14:paraId="7CAB1DF4" w14:textId="77777777" w:rsidR="00EB5CAB" w:rsidRDefault="008B4EC6" w:rsidP="005A39AC">
            <w:pPr>
              <w:tabs>
                <w:tab w:val="left" w:pos="1418"/>
                <w:tab w:val="left" w:pos="3402"/>
                <w:tab w:val="right" w:leader="dot" w:pos="9923"/>
              </w:tabs>
              <w:spacing w:before="120"/>
              <w:ind w:left="295" w:hanging="272"/>
              <w:rPr>
                <w:rFonts w:ascii="Franklin Gothic Book" w:hAnsi="Franklin Gothic Book"/>
                <w:color w:val="03295A"/>
                <w:sz w:val="22"/>
                <w:szCs w:val="22"/>
              </w:rPr>
            </w:pPr>
            <w:sdt>
              <w:sdtPr>
                <w:rPr>
                  <w:rFonts w:ascii="Franklin Gothic Book" w:hAnsi="Franklin Gothic Book"/>
                  <w:color w:val="03295A"/>
                  <w:sz w:val="22"/>
                  <w:szCs w:val="22"/>
                </w:rPr>
                <w:id w:val="-2112357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4F7">
                  <w:rPr>
                    <w:rFonts w:ascii="MS Gothic" w:eastAsia="MS Gothic" w:hAnsi="MS Gothic" w:hint="eastAsia"/>
                    <w:color w:val="03295A"/>
                    <w:sz w:val="22"/>
                    <w:szCs w:val="22"/>
                  </w:rPr>
                  <w:t>☐</w:t>
                </w:r>
              </w:sdtContent>
            </w:sdt>
            <w:r w:rsidR="001A401B">
              <w:rPr>
                <w:rFonts w:ascii="Franklin Gothic Book" w:hAnsi="Franklin Gothic Book"/>
                <w:color w:val="03295A"/>
                <w:sz w:val="22"/>
              </w:rPr>
              <w:t xml:space="preserve"> Oui, sous réserve de places disponibles</w:t>
            </w:r>
          </w:p>
          <w:p w14:paraId="76D8F16B" w14:textId="39F3E8B2" w:rsidR="0064085F" w:rsidRDefault="008B4EC6" w:rsidP="005A39AC">
            <w:pPr>
              <w:tabs>
                <w:tab w:val="left" w:pos="1418"/>
                <w:tab w:val="left" w:pos="3402"/>
                <w:tab w:val="right" w:leader="dot" w:pos="9923"/>
              </w:tabs>
              <w:spacing w:before="120" w:after="120"/>
              <w:ind w:left="295" w:hanging="272"/>
              <w:rPr>
                <w:rFonts w:ascii="Franklin Gothic Book" w:hAnsi="Franklin Gothic Book"/>
                <w:color w:val="03295A"/>
                <w:sz w:val="22"/>
                <w:szCs w:val="22"/>
              </w:rPr>
            </w:pPr>
            <w:sdt>
              <w:sdtPr>
                <w:rPr>
                  <w:rFonts w:ascii="Franklin Gothic Book" w:hAnsi="Franklin Gothic Book"/>
                  <w:color w:val="03295A"/>
                  <w:sz w:val="22"/>
                  <w:szCs w:val="22"/>
                </w:rPr>
                <w:id w:val="1921598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85F" w:rsidRPr="0087295A">
                  <w:rPr>
                    <w:rFonts w:ascii="MS Gothic" w:eastAsia="MS Gothic" w:hAnsi="MS Gothic" w:hint="eastAsia"/>
                    <w:color w:val="03295A"/>
                    <w:sz w:val="22"/>
                    <w:szCs w:val="22"/>
                  </w:rPr>
                  <w:t>☐</w:t>
                </w:r>
              </w:sdtContent>
            </w:sdt>
            <w:r w:rsidR="001A401B">
              <w:rPr>
                <w:rFonts w:ascii="Franklin Gothic Book" w:hAnsi="Franklin Gothic Book"/>
                <w:color w:val="03295A"/>
                <w:sz w:val="22"/>
              </w:rPr>
              <w:t xml:space="preserve"> Non</w:t>
            </w:r>
          </w:p>
          <w:p w14:paraId="3E4B3C0D" w14:textId="3493FFCE" w:rsidR="00431824" w:rsidRDefault="00431824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i/>
                <w:color w:val="03295A"/>
                <w:sz w:val="22"/>
              </w:rPr>
              <w:t>Veuillez noter que la s</w:t>
            </w:r>
            <w:r w:rsidR="001B6A8B">
              <w:rPr>
                <w:rFonts w:ascii="Franklin Gothic Book" w:hAnsi="Franklin Gothic Book"/>
                <w:i/>
                <w:color w:val="03295A"/>
                <w:sz w:val="22"/>
              </w:rPr>
              <w:t>éance</w:t>
            </w:r>
            <w:r>
              <w:rPr>
                <w:rFonts w:ascii="Franklin Gothic Book" w:hAnsi="Franklin Gothic Book"/>
                <w:i/>
                <w:color w:val="03295A"/>
                <w:sz w:val="22"/>
              </w:rPr>
              <w:t xml:space="preserve"> se tiendra uniquement en personne</w:t>
            </w:r>
            <w:r w:rsidR="00BA48F0">
              <w:rPr>
                <w:rFonts w:ascii="Franklin Gothic Book" w:hAnsi="Franklin Gothic Book"/>
                <w:i/>
                <w:color w:val="03295A"/>
                <w:sz w:val="22"/>
              </w:rPr>
              <w:t>,</w:t>
            </w:r>
            <w:r>
              <w:rPr>
                <w:rFonts w:ascii="Franklin Gothic Book" w:hAnsi="Franklin Gothic Book"/>
                <w:i/>
                <w:color w:val="03295A"/>
                <w:sz w:val="22"/>
              </w:rPr>
              <w:t xml:space="preserve"> dans les locaux du Bureau Permanent. Le</w:t>
            </w:r>
            <w:r w:rsidR="00BA48F0">
              <w:rPr>
                <w:rFonts w:ascii="Franklin Gothic Book" w:hAnsi="Franklin Gothic Book"/>
                <w:i/>
                <w:color w:val="03295A"/>
                <w:sz w:val="22"/>
              </w:rPr>
              <w:t xml:space="preserve"> nombre de</w:t>
            </w:r>
            <w:r>
              <w:rPr>
                <w:rFonts w:ascii="Franklin Gothic Book" w:hAnsi="Franklin Gothic Book"/>
                <w:i/>
                <w:color w:val="03295A"/>
                <w:sz w:val="22"/>
              </w:rPr>
              <w:t xml:space="preserve"> places étant limité, il se peut que nous ne puissions pas </w:t>
            </w:r>
            <w:r w:rsidR="00BA48F0">
              <w:rPr>
                <w:rFonts w:ascii="Franklin Gothic Book" w:hAnsi="Franklin Gothic Book"/>
                <w:i/>
                <w:color w:val="03295A"/>
                <w:sz w:val="22"/>
              </w:rPr>
              <w:t xml:space="preserve">donner suite </w:t>
            </w:r>
            <w:r>
              <w:rPr>
                <w:rFonts w:ascii="Franklin Gothic Book" w:hAnsi="Franklin Gothic Book"/>
                <w:i/>
                <w:color w:val="03295A"/>
                <w:sz w:val="22"/>
              </w:rPr>
              <w:t>à toutes les demandes de participation.</w:t>
            </w:r>
          </w:p>
          <w:p w14:paraId="3A7933AA" w14:textId="06F50B28" w:rsidR="00431824" w:rsidRPr="00431824" w:rsidRDefault="00431824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i/>
                <w:color w:val="03295A"/>
                <w:sz w:val="22"/>
              </w:rPr>
              <w:t>Si le Bureau Permanent reçoit des fonds destinés à financer la participation d'un</w:t>
            </w:r>
            <w:r w:rsidR="00BA48F0">
              <w:rPr>
                <w:rFonts w:ascii="Franklin Gothic Book" w:hAnsi="Franklin Gothic Book"/>
                <w:i/>
                <w:color w:val="03295A"/>
                <w:sz w:val="22"/>
              </w:rPr>
              <w:t>e</w:t>
            </w:r>
            <w:r>
              <w:rPr>
                <w:rFonts w:ascii="Franklin Gothic Book" w:hAnsi="Franklin Gothic Book"/>
                <w:i/>
                <w:color w:val="03295A"/>
                <w:sz w:val="22"/>
              </w:rPr>
              <w:t xml:space="preserve"> p</w:t>
            </w:r>
            <w:r w:rsidR="00BA48F0">
              <w:rPr>
                <w:rFonts w:ascii="Franklin Gothic Book" w:hAnsi="Franklin Gothic Book"/>
                <w:i/>
                <w:color w:val="03295A"/>
                <w:sz w:val="22"/>
              </w:rPr>
              <w:t>ersonne</w:t>
            </w:r>
            <w:r>
              <w:rPr>
                <w:rFonts w:ascii="Franklin Gothic Book" w:hAnsi="Franklin Gothic Book"/>
                <w:i/>
                <w:color w:val="03295A"/>
                <w:sz w:val="22"/>
              </w:rPr>
              <w:t>, une place lui sera automatiquement réservée pour la s</w:t>
            </w:r>
            <w:r w:rsidR="0085191C">
              <w:rPr>
                <w:rFonts w:ascii="Franklin Gothic Book" w:hAnsi="Franklin Gothic Book"/>
                <w:i/>
                <w:color w:val="03295A"/>
                <w:sz w:val="22"/>
              </w:rPr>
              <w:t>éance</w:t>
            </w:r>
            <w:r>
              <w:rPr>
                <w:rFonts w:ascii="Franklin Gothic Book" w:hAnsi="Franklin Gothic Book"/>
                <w:i/>
                <w:color w:val="03295A"/>
                <w:sz w:val="22"/>
              </w:rPr>
              <w:t xml:space="preserve"> de formation.</w:t>
            </w:r>
          </w:p>
        </w:tc>
      </w:tr>
    </w:tbl>
    <w:p w14:paraId="2D8788D2" w14:textId="77777777" w:rsidR="007242B8" w:rsidRDefault="007242B8" w:rsidP="00346E89">
      <w:pPr>
        <w:tabs>
          <w:tab w:val="left" w:pos="1701"/>
          <w:tab w:val="center" w:pos="5387"/>
          <w:tab w:val="right" w:pos="10773"/>
        </w:tabs>
        <w:jc w:val="center"/>
        <w:rPr>
          <w:rFonts w:ascii="Franklin Gothic Book" w:hAnsi="Franklin Gothic Book"/>
          <w:color w:val="03295A"/>
          <w:sz w:val="18"/>
          <w:szCs w:val="18"/>
        </w:rPr>
      </w:pPr>
    </w:p>
    <w:p w14:paraId="6241AEA1" w14:textId="77777777" w:rsidR="0004095A" w:rsidRPr="00AB15E9" w:rsidRDefault="0004095A" w:rsidP="00346E89">
      <w:pPr>
        <w:tabs>
          <w:tab w:val="left" w:pos="1701"/>
          <w:tab w:val="center" w:pos="5387"/>
          <w:tab w:val="right" w:pos="10773"/>
        </w:tabs>
        <w:jc w:val="center"/>
        <w:rPr>
          <w:rFonts w:ascii="Franklin Gothic Book" w:hAnsi="Franklin Gothic Book"/>
          <w:color w:val="03295A"/>
          <w:sz w:val="18"/>
          <w:szCs w:val="18"/>
        </w:rPr>
      </w:pPr>
    </w:p>
    <w:p w14:paraId="2D5988BE" w14:textId="472E2908" w:rsidR="00A85825" w:rsidRDefault="00B760ED" w:rsidP="00AB15E9">
      <w:pPr>
        <w:tabs>
          <w:tab w:val="left" w:pos="1701"/>
          <w:tab w:val="center" w:pos="5387"/>
          <w:tab w:val="right" w:pos="10773"/>
        </w:tabs>
        <w:contextualSpacing/>
        <w:jc w:val="center"/>
        <w:rPr>
          <w:rFonts w:ascii="Franklin Gothic Book" w:hAnsi="Franklin Gothic Book"/>
          <w:color w:val="03295A"/>
        </w:rPr>
      </w:pPr>
      <w:r>
        <w:rPr>
          <w:rFonts w:ascii="Franklin Gothic Book" w:hAnsi="Franklin Gothic Book"/>
          <w:color w:val="03295A"/>
        </w:rPr>
        <w:t xml:space="preserve">Nous vous remercions de </w:t>
      </w:r>
      <w:r w:rsidR="003B2F05">
        <w:rPr>
          <w:rFonts w:ascii="Franklin Gothic Book" w:hAnsi="Franklin Gothic Book"/>
          <w:color w:val="03295A"/>
        </w:rPr>
        <w:t xml:space="preserve">bien vouloir </w:t>
      </w:r>
      <w:r>
        <w:rPr>
          <w:rFonts w:ascii="Franklin Gothic Book" w:hAnsi="Franklin Gothic Book"/>
          <w:color w:val="03295A"/>
        </w:rPr>
        <w:t>mentionner dans l’objet du courrier électronique</w:t>
      </w:r>
      <w:r w:rsidR="003B2F05">
        <w:rPr>
          <w:rFonts w:ascii="Franklin Gothic Book" w:hAnsi="Franklin Gothic Book"/>
          <w:color w:val="03295A"/>
        </w:rPr>
        <w:t> :</w:t>
      </w:r>
      <w:r>
        <w:rPr>
          <w:rFonts w:ascii="Franklin Gothic Book" w:hAnsi="Franklin Gothic Book"/>
          <w:color w:val="03295A"/>
        </w:rPr>
        <w:t xml:space="preserve"> « CS Adoption de 2027 – Désignation [nom de l'État / de l'organisation] ».</w:t>
      </w:r>
    </w:p>
    <w:p w14:paraId="414BFE01" w14:textId="5608DED6" w:rsidR="000F5BAA" w:rsidRDefault="00B760ED" w:rsidP="00AB15E9">
      <w:pPr>
        <w:tabs>
          <w:tab w:val="left" w:pos="1701"/>
          <w:tab w:val="center" w:pos="5387"/>
          <w:tab w:val="right" w:pos="10773"/>
        </w:tabs>
        <w:contextualSpacing/>
        <w:jc w:val="center"/>
        <w:rPr>
          <w:rFonts w:ascii="Franklin Gothic Book" w:hAnsi="Franklin Gothic Book"/>
          <w:bCs/>
          <w:color w:val="03295A"/>
        </w:rPr>
      </w:pPr>
      <w:r>
        <w:rPr>
          <w:rFonts w:ascii="Franklin Gothic Book" w:hAnsi="Franklin Gothic Book"/>
          <w:color w:val="03295A"/>
        </w:rPr>
        <w:t xml:space="preserve">Veuillez envoyer le formulaire dûment rempli par courrier électronique à l’adresse </w:t>
      </w:r>
      <w:hyperlink r:id="rId12" w:history="1">
        <w:r>
          <w:rPr>
            <w:rStyle w:val="Hyperlink"/>
            <w:rFonts w:ascii="Franklin Gothic Book" w:hAnsi="Franklin Gothic Book"/>
            <w:b/>
          </w:rPr>
          <w:t>secretariat@hcch.net</w:t>
        </w:r>
      </w:hyperlink>
      <w:r>
        <w:rPr>
          <w:rFonts w:ascii="Franklin Gothic Book" w:hAnsi="Franklin Gothic Book"/>
          <w:color w:val="03295A"/>
        </w:rPr>
        <w:t>, au plus tard le</w:t>
      </w:r>
    </w:p>
    <w:p w14:paraId="5BE72E62" w14:textId="1594489E" w:rsidR="00F95760" w:rsidRDefault="00067BAF" w:rsidP="00AB15E9">
      <w:pPr>
        <w:tabs>
          <w:tab w:val="left" w:pos="1701"/>
          <w:tab w:val="center" w:pos="5387"/>
          <w:tab w:val="right" w:pos="10773"/>
        </w:tabs>
        <w:contextualSpacing/>
        <w:jc w:val="center"/>
        <w:rPr>
          <w:rFonts w:ascii="Franklin Gothic Book" w:hAnsi="Franklin Gothic Book"/>
          <w:bCs/>
          <w:color w:val="03295A"/>
        </w:rPr>
      </w:pPr>
      <w:r>
        <w:rPr>
          <w:rFonts w:ascii="Franklin Gothic Book" w:hAnsi="Franklin Gothic Book"/>
          <w:b/>
          <w:bCs/>
          <w:color w:val="03295A"/>
        </w:rPr>
        <w:t>jeudi premier avril 2027, à 17 h (heure d’été d’Europe centrale).</w:t>
      </w:r>
    </w:p>
    <w:p w14:paraId="6E579965" w14:textId="77777777" w:rsidR="00F871A8" w:rsidRPr="007C58AC" w:rsidRDefault="00F871A8" w:rsidP="00AB15E9">
      <w:pPr>
        <w:tabs>
          <w:tab w:val="left" w:pos="1701"/>
          <w:tab w:val="center" w:pos="5387"/>
          <w:tab w:val="right" w:pos="10773"/>
        </w:tabs>
        <w:contextualSpacing/>
        <w:jc w:val="center"/>
        <w:rPr>
          <w:rFonts w:ascii="Franklin Gothic Book" w:hAnsi="Franklin Gothic Book"/>
          <w:bCs/>
          <w:iCs/>
          <w:color w:val="03295A"/>
          <w:sz w:val="18"/>
          <w:szCs w:val="18"/>
        </w:rPr>
      </w:pPr>
    </w:p>
    <w:p w14:paraId="4AF9DD0F" w14:textId="776DE4F1" w:rsidR="001C200E" w:rsidRDefault="00F95760" w:rsidP="00AB15E9">
      <w:pPr>
        <w:tabs>
          <w:tab w:val="left" w:pos="1701"/>
          <w:tab w:val="center" w:pos="5387"/>
          <w:tab w:val="right" w:pos="10773"/>
        </w:tabs>
        <w:contextualSpacing/>
        <w:jc w:val="center"/>
        <w:rPr>
          <w:rFonts w:ascii="Franklin Gothic Book" w:hAnsi="Franklin Gothic Book"/>
          <w:b/>
          <w:i/>
          <w:color w:val="03295A"/>
        </w:rPr>
      </w:pPr>
      <w:r>
        <w:rPr>
          <w:rFonts w:ascii="Franklin Gothic Book" w:hAnsi="Franklin Gothic Book"/>
          <w:b/>
          <w:i/>
          <w:color w:val="03295A"/>
        </w:rPr>
        <w:t>Veuillez noter que les désignations reçues après la date limite pourraient ne pas être acceptées.</w:t>
      </w:r>
    </w:p>
    <w:p w14:paraId="204D2AEC" w14:textId="1385121D" w:rsidR="00D1597F" w:rsidRPr="00A25E4F" w:rsidRDefault="00D1597F" w:rsidP="00AB15E9">
      <w:pPr>
        <w:tabs>
          <w:tab w:val="left" w:pos="1701"/>
          <w:tab w:val="center" w:pos="5387"/>
          <w:tab w:val="right" w:pos="10773"/>
        </w:tabs>
        <w:contextualSpacing/>
        <w:jc w:val="center"/>
        <w:rPr>
          <w:rFonts w:ascii="Franklin Gothic Book" w:hAnsi="Franklin Gothic Book"/>
          <w:color w:val="03295A"/>
        </w:rPr>
      </w:pPr>
      <w:r>
        <w:rPr>
          <w:rFonts w:ascii="Franklin Gothic Book" w:hAnsi="Franklin Gothic Book"/>
          <w:color w:val="03295A"/>
        </w:rPr>
        <w:t>En cas de modification de votre délégation, veuillez en informer le Bureau Permanent dans les plus brefs délais.</w:t>
      </w:r>
    </w:p>
    <w:sectPr w:rsidR="00D1597F" w:rsidRPr="00A25E4F" w:rsidSect="002208C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1906" w:h="16838" w:code="9"/>
      <w:pgMar w:top="1560" w:right="851" w:bottom="568" w:left="851" w:header="142" w:footer="425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C3197" w14:textId="77777777" w:rsidR="008B4EC6" w:rsidRDefault="008B4EC6">
      <w:pPr>
        <w:widowControl/>
        <w:spacing w:line="20" w:lineRule="exact"/>
        <w:rPr>
          <w:sz w:val="24"/>
        </w:rPr>
      </w:pPr>
    </w:p>
  </w:endnote>
  <w:endnote w:type="continuationSeparator" w:id="0">
    <w:p w14:paraId="4742C7BA" w14:textId="77777777" w:rsidR="008B4EC6" w:rsidRDefault="008B4EC6">
      <w:r>
        <w:rPr>
          <w:sz w:val="24"/>
        </w:rPr>
        <w:t xml:space="preserve"> </w:t>
      </w:r>
    </w:p>
  </w:endnote>
  <w:endnote w:type="continuationNotice" w:id="1">
    <w:p w14:paraId="3F0D126D" w14:textId="77777777" w:rsidR="008B4EC6" w:rsidRDefault="008B4EC6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 Century School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DA268" w14:textId="77777777" w:rsidR="00336DFF" w:rsidRDefault="00336D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B1E13" w14:textId="77777777" w:rsidR="00336DFF" w:rsidRDefault="00336D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E3920" w14:textId="77777777" w:rsidR="00336DFF" w:rsidRDefault="00336D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9486E" w14:textId="77777777" w:rsidR="008B4EC6" w:rsidRDefault="008B4EC6">
      <w:r>
        <w:rPr>
          <w:sz w:val="24"/>
        </w:rPr>
        <w:separator/>
      </w:r>
    </w:p>
  </w:footnote>
  <w:footnote w:type="continuationSeparator" w:id="0">
    <w:p w14:paraId="7C3B5CD7" w14:textId="77777777" w:rsidR="008B4EC6" w:rsidRDefault="008B4EC6">
      <w:r>
        <w:continuationSeparator/>
      </w:r>
    </w:p>
  </w:footnote>
  <w:footnote w:type="continuationNotice" w:id="1">
    <w:p w14:paraId="329F598C" w14:textId="77777777" w:rsidR="008B4EC6" w:rsidRDefault="008B4E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FB65F" w14:textId="77777777" w:rsidR="00336DFF" w:rsidRDefault="00336D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DBD49" w14:textId="77777777" w:rsidR="00336DFF" w:rsidRDefault="00336D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89" w:type="dxa"/>
      <w:jc w:val="center"/>
      <w:tblLook w:val="0000" w:firstRow="0" w:lastRow="0" w:firstColumn="0" w:lastColumn="0" w:noHBand="0" w:noVBand="0"/>
    </w:tblPr>
    <w:tblGrid>
      <w:gridCol w:w="6613"/>
      <w:gridCol w:w="4176"/>
    </w:tblGrid>
    <w:tr w:rsidR="00C6239B" w:rsidRPr="006042E9" w14:paraId="316F7429" w14:textId="77777777" w:rsidTr="002208CB">
      <w:trPr>
        <w:trHeight w:hRule="exact" w:val="1423"/>
        <w:jc w:val="center"/>
      </w:trPr>
      <w:tc>
        <w:tcPr>
          <w:tcW w:w="6613" w:type="dxa"/>
          <w:vAlign w:val="center"/>
        </w:tcPr>
        <w:p w14:paraId="7E03536C" w14:textId="3C212D2E" w:rsidR="00C6239B" w:rsidRPr="00C833B3" w:rsidRDefault="00C6239B" w:rsidP="00B6591C">
          <w:pPr>
            <w:pStyle w:val="Header"/>
            <w:widowControl/>
            <w:tabs>
              <w:tab w:val="clear" w:pos="4320"/>
              <w:tab w:val="clear" w:pos="8640"/>
            </w:tabs>
            <w:spacing w:after="120"/>
            <w:ind w:left="179"/>
            <w:jc w:val="both"/>
            <w:rPr>
              <w:rFonts w:ascii="Franklin Gothic Book" w:eastAsia="Calibri" w:hAnsi="Franklin Gothic Book" w:cs="Calibri"/>
              <w:b/>
              <w:snapToGrid/>
              <w:color w:val="002060"/>
            </w:rPr>
          </w:pPr>
          <w:r>
            <w:rPr>
              <w:rFonts w:ascii="Franklin Gothic Book" w:hAnsi="Franklin Gothic Book"/>
              <w:b/>
              <w:snapToGrid/>
              <w:color w:val="002060"/>
            </w:rPr>
            <w:t>CS Adoption</w:t>
          </w:r>
        </w:p>
        <w:p w14:paraId="184A9E68" w14:textId="1565DB33" w:rsidR="00372E56" w:rsidRPr="00372E56" w:rsidRDefault="00055B5D" w:rsidP="00E84747">
          <w:pPr>
            <w:pStyle w:val="Header"/>
            <w:widowControl/>
            <w:tabs>
              <w:tab w:val="clear" w:pos="4320"/>
              <w:tab w:val="clear" w:pos="8640"/>
            </w:tabs>
            <w:ind w:left="179"/>
            <w:jc w:val="both"/>
            <w:rPr>
              <w:rFonts w:ascii="Franklin Gothic Book" w:eastAsia="Calibri" w:hAnsi="Franklin Gothic Book" w:cs="Calibri"/>
              <w:b/>
              <w:bCs/>
              <w:snapToGrid/>
              <w:color w:val="002060"/>
            </w:rPr>
          </w:pPr>
          <w:r>
            <w:rPr>
              <w:rFonts w:ascii="Franklin Gothic Book" w:hAnsi="Franklin Gothic Book"/>
              <w:b/>
              <w:snapToGrid/>
              <w:color w:val="002060"/>
            </w:rPr>
            <w:t>d</w:t>
          </w:r>
          <w:r w:rsidR="00BD685A">
            <w:rPr>
              <w:rFonts w:ascii="Franklin Gothic Book" w:hAnsi="Franklin Gothic Book"/>
              <w:b/>
              <w:snapToGrid/>
              <w:color w:val="002060"/>
            </w:rPr>
            <w:t>u 15 au 18 juin 2027</w:t>
          </w:r>
        </w:p>
      </w:tc>
      <w:tc>
        <w:tcPr>
          <w:tcW w:w="4176" w:type="dxa"/>
        </w:tcPr>
        <w:p w14:paraId="01ABA898" w14:textId="5EDA5A7D" w:rsidR="00C6239B" w:rsidRPr="006042E9" w:rsidRDefault="002208CB" w:rsidP="00C6239B">
          <w:pPr>
            <w:tabs>
              <w:tab w:val="right" w:pos="10773"/>
            </w:tabs>
            <w:jc w:val="right"/>
            <w:rPr>
              <w:rFonts w:ascii="Georgia" w:hAnsi="Georgia"/>
              <w:b/>
              <w:sz w:val="24"/>
              <w:szCs w:val="24"/>
            </w:rPr>
          </w:pPr>
          <w:r>
            <w:rPr>
              <w:rFonts w:ascii="Georgia" w:hAnsi="Georgia"/>
              <w:b/>
              <w:noProof/>
              <w:sz w:val="24"/>
            </w:rPr>
            <w:drawing>
              <wp:anchor distT="0" distB="0" distL="114300" distR="114300" simplePos="0" relativeHeight="251658240" behindDoc="0" locked="0" layoutInCell="1" allowOverlap="1" wp14:anchorId="79CAA57B" wp14:editId="523C2AFD">
                <wp:simplePos x="0" y="0"/>
                <wp:positionH relativeFrom="column">
                  <wp:posOffset>874563</wp:posOffset>
                </wp:positionH>
                <wp:positionV relativeFrom="paragraph">
                  <wp:posOffset>66675</wp:posOffset>
                </wp:positionV>
                <wp:extent cx="1644650" cy="764278"/>
                <wp:effectExtent l="0" t="0" r="0" b="0"/>
                <wp:wrapSquare wrapText="bothSides"/>
                <wp:docPr id="202785410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4650" cy="7642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4B238E59" w14:textId="77777777" w:rsidR="0044232F" w:rsidRPr="00F67C2B" w:rsidRDefault="0044232F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53750"/>
    <w:multiLevelType w:val="hybridMultilevel"/>
    <w:tmpl w:val="4518260E"/>
    <w:lvl w:ilvl="0" w:tplc="CF466932">
      <w:start w:val="15"/>
      <w:numFmt w:val="bullet"/>
      <w:lvlText w:val="-"/>
      <w:lvlJc w:val="left"/>
      <w:pPr>
        <w:ind w:left="360" w:hanging="360"/>
      </w:pPr>
      <w:rPr>
        <w:rFonts w:ascii="Franklin Gothic Book" w:eastAsia="Times New Roman" w:hAnsi="Franklin Gothic Book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62445AC"/>
    <w:multiLevelType w:val="hybridMultilevel"/>
    <w:tmpl w:val="7A1639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318990">
    <w:abstractNumId w:val="1"/>
  </w:num>
  <w:num w:numId="2" w16cid:durableId="1186943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94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>
      <o:colormru v:ext="edit" colors="#ddd,#eaeaea,silver"/>
    </o:shapedefaults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0E3"/>
    <w:rsid w:val="000036BB"/>
    <w:rsid w:val="0000791C"/>
    <w:rsid w:val="00007F5D"/>
    <w:rsid w:val="00010C47"/>
    <w:rsid w:val="00011C41"/>
    <w:rsid w:val="000203E6"/>
    <w:rsid w:val="0002045E"/>
    <w:rsid w:val="000212D5"/>
    <w:rsid w:val="00022011"/>
    <w:rsid w:val="00024C7A"/>
    <w:rsid w:val="00025AED"/>
    <w:rsid w:val="000270FA"/>
    <w:rsid w:val="00027413"/>
    <w:rsid w:val="00031426"/>
    <w:rsid w:val="00034365"/>
    <w:rsid w:val="00034C0F"/>
    <w:rsid w:val="0004095A"/>
    <w:rsid w:val="000438D8"/>
    <w:rsid w:val="00043ECC"/>
    <w:rsid w:val="00043FF5"/>
    <w:rsid w:val="00044818"/>
    <w:rsid w:val="000461F5"/>
    <w:rsid w:val="00046C00"/>
    <w:rsid w:val="000479AD"/>
    <w:rsid w:val="00051009"/>
    <w:rsid w:val="00052567"/>
    <w:rsid w:val="00053714"/>
    <w:rsid w:val="000556CB"/>
    <w:rsid w:val="00055B5D"/>
    <w:rsid w:val="0005677F"/>
    <w:rsid w:val="00056F63"/>
    <w:rsid w:val="000577FE"/>
    <w:rsid w:val="00064183"/>
    <w:rsid w:val="00064EAB"/>
    <w:rsid w:val="00065FCE"/>
    <w:rsid w:val="00067BAF"/>
    <w:rsid w:val="00070BD4"/>
    <w:rsid w:val="00072F06"/>
    <w:rsid w:val="00073044"/>
    <w:rsid w:val="0007491C"/>
    <w:rsid w:val="0007541F"/>
    <w:rsid w:val="0007675D"/>
    <w:rsid w:val="00081C6D"/>
    <w:rsid w:val="00084D8F"/>
    <w:rsid w:val="00086563"/>
    <w:rsid w:val="000922FB"/>
    <w:rsid w:val="000950FD"/>
    <w:rsid w:val="00095AA4"/>
    <w:rsid w:val="000961B6"/>
    <w:rsid w:val="00096BF9"/>
    <w:rsid w:val="000A0130"/>
    <w:rsid w:val="000A19E4"/>
    <w:rsid w:val="000A2750"/>
    <w:rsid w:val="000A73C9"/>
    <w:rsid w:val="000A7BB0"/>
    <w:rsid w:val="000B12BB"/>
    <w:rsid w:val="000B214D"/>
    <w:rsid w:val="000B4C12"/>
    <w:rsid w:val="000B759D"/>
    <w:rsid w:val="000C0151"/>
    <w:rsid w:val="000C222E"/>
    <w:rsid w:val="000C3224"/>
    <w:rsid w:val="000C5038"/>
    <w:rsid w:val="000C5A94"/>
    <w:rsid w:val="000C6AA9"/>
    <w:rsid w:val="000C7136"/>
    <w:rsid w:val="000D1D7F"/>
    <w:rsid w:val="000D61A9"/>
    <w:rsid w:val="000E2729"/>
    <w:rsid w:val="000E3C9B"/>
    <w:rsid w:val="000E4A2E"/>
    <w:rsid w:val="000E5882"/>
    <w:rsid w:val="000F16C0"/>
    <w:rsid w:val="000F5BAA"/>
    <w:rsid w:val="000F62FD"/>
    <w:rsid w:val="0010107D"/>
    <w:rsid w:val="00102064"/>
    <w:rsid w:val="0010479F"/>
    <w:rsid w:val="001054B8"/>
    <w:rsid w:val="00105A22"/>
    <w:rsid w:val="00106F7B"/>
    <w:rsid w:val="00107A00"/>
    <w:rsid w:val="0011413D"/>
    <w:rsid w:val="00115030"/>
    <w:rsid w:val="00116908"/>
    <w:rsid w:val="00117C00"/>
    <w:rsid w:val="00121AB2"/>
    <w:rsid w:val="0012390E"/>
    <w:rsid w:val="00123C78"/>
    <w:rsid w:val="00125AB1"/>
    <w:rsid w:val="0013097E"/>
    <w:rsid w:val="00134344"/>
    <w:rsid w:val="0013465A"/>
    <w:rsid w:val="0013696E"/>
    <w:rsid w:val="00136F98"/>
    <w:rsid w:val="00137B45"/>
    <w:rsid w:val="00140991"/>
    <w:rsid w:val="00142058"/>
    <w:rsid w:val="00143045"/>
    <w:rsid w:val="0014376C"/>
    <w:rsid w:val="001439DA"/>
    <w:rsid w:val="00145065"/>
    <w:rsid w:val="001478DD"/>
    <w:rsid w:val="0015034C"/>
    <w:rsid w:val="00154C4A"/>
    <w:rsid w:val="00155756"/>
    <w:rsid w:val="00155F57"/>
    <w:rsid w:val="00157862"/>
    <w:rsid w:val="00160983"/>
    <w:rsid w:val="00166765"/>
    <w:rsid w:val="00167C6C"/>
    <w:rsid w:val="00172765"/>
    <w:rsid w:val="001738AD"/>
    <w:rsid w:val="00175569"/>
    <w:rsid w:val="00182CCC"/>
    <w:rsid w:val="00185982"/>
    <w:rsid w:val="001929A0"/>
    <w:rsid w:val="00193EB3"/>
    <w:rsid w:val="00197834"/>
    <w:rsid w:val="001A0EE7"/>
    <w:rsid w:val="001A15BF"/>
    <w:rsid w:val="001A1FDB"/>
    <w:rsid w:val="001A2576"/>
    <w:rsid w:val="001A3C96"/>
    <w:rsid w:val="001A401B"/>
    <w:rsid w:val="001A64D2"/>
    <w:rsid w:val="001B0A64"/>
    <w:rsid w:val="001B10C8"/>
    <w:rsid w:val="001B4196"/>
    <w:rsid w:val="001B4F34"/>
    <w:rsid w:val="001B6A8B"/>
    <w:rsid w:val="001B6CC3"/>
    <w:rsid w:val="001C200E"/>
    <w:rsid w:val="001C3D46"/>
    <w:rsid w:val="001C4164"/>
    <w:rsid w:val="001D2F2E"/>
    <w:rsid w:val="001D34EE"/>
    <w:rsid w:val="001D4EC4"/>
    <w:rsid w:val="001D762E"/>
    <w:rsid w:val="001D7D0B"/>
    <w:rsid w:val="001E23C3"/>
    <w:rsid w:val="001E3BF9"/>
    <w:rsid w:val="001F09E1"/>
    <w:rsid w:val="001F2637"/>
    <w:rsid w:val="001F6AA1"/>
    <w:rsid w:val="0020180D"/>
    <w:rsid w:val="00202211"/>
    <w:rsid w:val="002208CB"/>
    <w:rsid w:val="00222ACC"/>
    <w:rsid w:val="00224602"/>
    <w:rsid w:val="00224E9C"/>
    <w:rsid w:val="0022584B"/>
    <w:rsid w:val="002269B2"/>
    <w:rsid w:val="00230F67"/>
    <w:rsid w:val="002348A3"/>
    <w:rsid w:val="0023589B"/>
    <w:rsid w:val="00240040"/>
    <w:rsid w:val="0024014D"/>
    <w:rsid w:val="002428F4"/>
    <w:rsid w:val="0024603D"/>
    <w:rsid w:val="00250DF8"/>
    <w:rsid w:val="0025107F"/>
    <w:rsid w:val="00251A70"/>
    <w:rsid w:val="00251AC8"/>
    <w:rsid w:val="002522AE"/>
    <w:rsid w:val="00255A3A"/>
    <w:rsid w:val="002563C3"/>
    <w:rsid w:val="002571E3"/>
    <w:rsid w:val="0025745E"/>
    <w:rsid w:val="00260CD7"/>
    <w:rsid w:val="00263BA9"/>
    <w:rsid w:val="00265A93"/>
    <w:rsid w:val="00267CF7"/>
    <w:rsid w:val="00271192"/>
    <w:rsid w:val="002724F7"/>
    <w:rsid w:val="00272774"/>
    <w:rsid w:val="0027339B"/>
    <w:rsid w:val="0027484D"/>
    <w:rsid w:val="002751B8"/>
    <w:rsid w:val="00276551"/>
    <w:rsid w:val="002823DB"/>
    <w:rsid w:val="00283198"/>
    <w:rsid w:val="00287339"/>
    <w:rsid w:val="00287E62"/>
    <w:rsid w:val="00290E6A"/>
    <w:rsid w:val="00291308"/>
    <w:rsid w:val="00291719"/>
    <w:rsid w:val="00294E5A"/>
    <w:rsid w:val="0029649E"/>
    <w:rsid w:val="00296857"/>
    <w:rsid w:val="002972CF"/>
    <w:rsid w:val="00297328"/>
    <w:rsid w:val="002A168D"/>
    <w:rsid w:val="002A753A"/>
    <w:rsid w:val="002B03E5"/>
    <w:rsid w:val="002C0DF6"/>
    <w:rsid w:val="002C1B01"/>
    <w:rsid w:val="002C3E14"/>
    <w:rsid w:val="002C56BE"/>
    <w:rsid w:val="002C7290"/>
    <w:rsid w:val="002D1704"/>
    <w:rsid w:val="002D17FB"/>
    <w:rsid w:val="002D39B8"/>
    <w:rsid w:val="002E465B"/>
    <w:rsid w:val="002E472F"/>
    <w:rsid w:val="002F1FBF"/>
    <w:rsid w:val="002F2B93"/>
    <w:rsid w:val="002F3328"/>
    <w:rsid w:val="002F3D93"/>
    <w:rsid w:val="002F6948"/>
    <w:rsid w:val="00302EB6"/>
    <w:rsid w:val="0030458F"/>
    <w:rsid w:val="003048EF"/>
    <w:rsid w:val="00304C6B"/>
    <w:rsid w:val="00306C7E"/>
    <w:rsid w:val="00307E50"/>
    <w:rsid w:val="0031503F"/>
    <w:rsid w:val="0031513E"/>
    <w:rsid w:val="00315F60"/>
    <w:rsid w:val="00317044"/>
    <w:rsid w:val="00320AED"/>
    <w:rsid w:val="00322ECF"/>
    <w:rsid w:val="003316B5"/>
    <w:rsid w:val="00336DFF"/>
    <w:rsid w:val="00336EE1"/>
    <w:rsid w:val="003410CB"/>
    <w:rsid w:val="00341867"/>
    <w:rsid w:val="00346E89"/>
    <w:rsid w:val="00354177"/>
    <w:rsid w:val="0036107F"/>
    <w:rsid w:val="0036411A"/>
    <w:rsid w:val="00366C1F"/>
    <w:rsid w:val="0036703E"/>
    <w:rsid w:val="003675C3"/>
    <w:rsid w:val="0036767C"/>
    <w:rsid w:val="00372E56"/>
    <w:rsid w:val="00374C1D"/>
    <w:rsid w:val="00377D61"/>
    <w:rsid w:val="0038361E"/>
    <w:rsid w:val="0038419A"/>
    <w:rsid w:val="003854D1"/>
    <w:rsid w:val="0038550B"/>
    <w:rsid w:val="00386799"/>
    <w:rsid w:val="00387F86"/>
    <w:rsid w:val="00390900"/>
    <w:rsid w:val="00391E56"/>
    <w:rsid w:val="003927B7"/>
    <w:rsid w:val="00392CCB"/>
    <w:rsid w:val="003950A2"/>
    <w:rsid w:val="003959B3"/>
    <w:rsid w:val="00396B77"/>
    <w:rsid w:val="00397780"/>
    <w:rsid w:val="003A3C74"/>
    <w:rsid w:val="003A5D26"/>
    <w:rsid w:val="003A65D0"/>
    <w:rsid w:val="003A6713"/>
    <w:rsid w:val="003B2F05"/>
    <w:rsid w:val="003B3767"/>
    <w:rsid w:val="003B6881"/>
    <w:rsid w:val="003C1627"/>
    <w:rsid w:val="003C17D8"/>
    <w:rsid w:val="003C27E8"/>
    <w:rsid w:val="003C5790"/>
    <w:rsid w:val="003C6342"/>
    <w:rsid w:val="003D09BB"/>
    <w:rsid w:val="003D331A"/>
    <w:rsid w:val="003D3BBB"/>
    <w:rsid w:val="003D5A6E"/>
    <w:rsid w:val="003D603A"/>
    <w:rsid w:val="003D6184"/>
    <w:rsid w:val="003E2411"/>
    <w:rsid w:val="003E44B0"/>
    <w:rsid w:val="003E5C43"/>
    <w:rsid w:val="003E62AE"/>
    <w:rsid w:val="003E63CF"/>
    <w:rsid w:val="003E64B9"/>
    <w:rsid w:val="003E74CC"/>
    <w:rsid w:val="003F09D1"/>
    <w:rsid w:val="003F0E06"/>
    <w:rsid w:val="003F11E2"/>
    <w:rsid w:val="003F124B"/>
    <w:rsid w:val="003F1811"/>
    <w:rsid w:val="003F1B30"/>
    <w:rsid w:val="003F2644"/>
    <w:rsid w:val="003F2DBE"/>
    <w:rsid w:val="003F3170"/>
    <w:rsid w:val="003F3FD1"/>
    <w:rsid w:val="003F437B"/>
    <w:rsid w:val="003F503E"/>
    <w:rsid w:val="003F5455"/>
    <w:rsid w:val="003F55E8"/>
    <w:rsid w:val="003F5794"/>
    <w:rsid w:val="003F6351"/>
    <w:rsid w:val="003F6FC0"/>
    <w:rsid w:val="00400F3F"/>
    <w:rsid w:val="004016C8"/>
    <w:rsid w:val="00402F80"/>
    <w:rsid w:val="00405A21"/>
    <w:rsid w:val="00412B00"/>
    <w:rsid w:val="004149B9"/>
    <w:rsid w:val="004149EF"/>
    <w:rsid w:val="004201A7"/>
    <w:rsid w:val="00425AB8"/>
    <w:rsid w:val="004276A9"/>
    <w:rsid w:val="00430D58"/>
    <w:rsid w:val="00431824"/>
    <w:rsid w:val="00431DD0"/>
    <w:rsid w:val="00432F69"/>
    <w:rsid w:val="00435859"/>
    <w:rsid w:val="0044232F"/>
    <w:rsid w:val="00443242"/>
    <w:rsid w:val="00446E2E"/>
    <w:rsid w:val="004478BD"/>
    <w:rsid w:val="00447953"/>
    <w:rsid w:val="00447E8C"/>
    <w:rsid w:val="00447EDB"/>
    <w:rsid w:val="00450B61"/>
    <w:rsid w:val="0045303C"/>
    <w:rsid w:val="0045315F"/>
    <w:rsid w:val="004553F3"/>
    <w:rsid w:val="004565DB"/>
    <w:rsid w:val="00463F5F"/>
    <w:rsid w:val="00464A2F"/>
    <w:rsid w:val="00466B84"/>
    <w:rsid w:val="00467437"/>
    <w:rsid w:val="0047159F"/>
    <w:rsid w:val="0047417A"/>
    <w:rsid w:val="0048011A"/>
    <w:rsid w:val="004807DC"/>
    <w:rsid w:val="0048081D"/>
    <w:rsid w:val="004825E4"/>
    <w:rsid w:val="00482C8D"/>
    <w:rsid w:val="004844B7"/>
    <w:rsid w:val="004905A1"/>
    <w:rsid w:val="0049151F"/>
    <w:rsid w:val="004921BF"/>
    <w:rsid w:val="00496503"/>
    <w:rsid w:val="004A0AC5"/>
    <w:rsid w:val="004A1EC9"/>
    <w:rsid w:val="004A28A7"/>
    <w:rsid w:val="004A36F7"/>
    <w:rsid w:val="004A4E96"/>
    <w:rsid w:val="004A5A70"/>
    <w:rsid w:val="004A6E9B"/>
    <w:rsid w:val="004A7686"/>
    <w:rsid w:val="004B04B7"/>
    <w:rsid w:val="004B1544"/>
    <w:rsid w:val="004B6CE5"/>
    <w:rsid w:val="004B6F3C"/>
    <w:rsid w:val="004B7DF0"/>
    <w:rsid w:val="004C1776"/>
    <w:rsid w:val="004C5F79"/>
    <w:rsid w:val="004C76FF"/>
    <w:rsid w:val="004C7EE7"/>
    <w:rsid w:val="004D046B"/>
    <w:rsid w:val="004D1063"/>
    <w:rsid w:val="004D2944"/>
    <w:rsid w:val="004D2E9B"/>
    <w:rsid w:val="004D37E1"/>
    <w:rsid w:val="004D5B8A"/>
    <w:rsid w:val="004E0D9F"/>
    <w:rsid w:val="004E370E"/>
    <w:rsid w:val="004E55AA"/>
    <w:rsid w:val="004F0BCE"/>
    <w:rsid w:val="004F1198"/>
    <w:rsid w:val="004F41D4"/>
    <w:rsid w:val="004F4266"/>
    <w:rsid w:val="004F4BDC"/>
    <w:rsid w:val="00500DFF"/>
    <w:rsid w:val="00504C69"/>
    <w:rsid w:val="00510B8A"/>
    <w:rsid w:val="00514CFE"/>
    <w:rsid w:val="00515DEF"/>
    <w:rsid w:val="00515F15"/>
    <w:rsid w:val="005163FD"/>
    <w:rsid w:val="00517DFB"/>
    <w:rsid w:val="00520773"/>
    <w:rsid w:val="005208E1"/>
    <w:rsid w:val="00521417"/>
    <w:rsid w:val="00523FC7"/>
    <w:rsid w:val="00524980"/>
    <w:rsid w:val="00525A1A"/>
    <w:rsid w:val="00527A99"/>
    <w:rsid w:val="005300C2"/>
    <w:rsid w:val="00532ECE"/>
    <w:rsid w:val="00540472"/>
    <w:rsid w:val="005405EC"/>
    <w:rsid w:val="0054185A"/>
    <w:rsid w:val="00542E8D"/>
    <w:rsid w:val="00543DA3"/>
    <w:rsid w:val="00544015"/>
    <w:rsid w:val="00544693"/>
    <w:rsid w:val="00544E0A"/>
    <w:rsid w:val="005456A8"/>
    <w:rsid w:val="005470DA"/>
    <w:rsid w:val="00547449"/>
    <w:rsid w:val="0054758A"/>
    <w:rsid w:val="0055058E"/>
    <w:rsid w:val="00550695"/>
    <w:rsid w:val="00550D5F"/>
    <w:rsid w:val="00552F9B"/>
    <w:rsid w:val="00557F85"/>
    <w:rsid w:val="00557FCB"/>
    <w:rsid w:val="00564DD5"/>
    <w:rsid w:val="00567BE4"/>
    <w:rsid w:val="00574660"/>
    <w:rsid w:val="0058380C"/>
    <w:rsid w:val="00583FFF"/>
    <w:rsid w:val="00585F90"/>
    <w:rsid w:val="00586327"/>
    <w:rsid w:val="00587F29"/>
    <w:rsid w:val="00590F27"/>
    <w:rsid w:val="00593585"/>
    <w:rsid w:val="0059372D"/>
    <w:rsid w:val="00594E09"/>
    <w:rsid w:val="005950CC"/>
    <w:rsid w:val="00595C67"/>
    <w:rsid w:val="005967D0"/>
    <w:rsid w:val="005A0503"/>
    <w:rsid w:val="005A06F4"/>
    <w:rsid w:val="005A3221"/>
    <w:rsid w:val="005A39AC"/>
    <w:rsid w:val="005A572E"/>
    <w:rsid w:val="005B0633"/>
    <w:rsid w:val="005B267A"/>
    <w:rsid w:val="005B5DFB"/>
    <w:rsid w:val="005B6768"/>
    <w:rsid w:val="005C421F"/>
    <w:rsid w:val="005C761E"/>
    <w:rsid w:val="005D119E"/>
    <w:rsid w:val="005D756B"/>
    <w:rsid w:val="005D77AC"/>
    <w:rsid w:val="005E360E"/>
    <w:rsid w:val="005E4880"/>
    <w:rsid w:val="005E4E71"/>
    <w:rsid w:val="005F1ABC"/>
    <w:rsid w:val="005F2FBC"/>
    <w:rsid w:val="005F437E"/>
    <w:rsid w:val="005F4843"/>
    <w:rsid w:val="006041D7"/>
    <w:rsid w:val="006042E9"/>
    <w:rsid w:val="00605896"/>
    <w:rsid w:val="00607311"/>
    <w:rsid w:val="0060758D"/>
    <w:rsid w:val="00607736"/>
    <w:rsid w:val="00616D23"/>
    <w:rsid w:val="00622191"/>
    <w:rsid w:val="00622594"/>
    <w:rsid w:val="00623917"/>
    <w:rsid w:val="00634D67"/>
    <w:rsid w:val="006365E6"/>
    <w:rsid w:val="0064085F"/>
    <w:rsid w:val="00640B96"/>
    <w:rsid w:val="00643362"/>
    <w:rsid w:val="0064349D"/>
    <w:rsid w:val="0064628D"/>
    <w:rsid w:val="00650CB9"/>
    <w:rsid w:val="00652F64"/>
    <w:rsid w:val="00654507"/>
    <w:rsid w:val="00654BB4"/>
    <w:rsid w:val="006578DC"/>
    <w:rsid w:val="00657D64"/>
    <w:rsid w:val="0066090F"/>
    <w:rsid w:val="00662995"/>
    <w:rsid w:val="0066318E"/>
    <w:rsid w:val="00663343"/>
    <w:rsid w:val="0066799C"/>
    <w:rsid w:val="00670CF3"/>
    <w:rsid w:val="00670E47"/>
    <w:rsid w:val="00680A40"/>
    <w:rsid w:val="00687867"/>
    <w:rsid w:val="00687D90"/>
    <w:rsid w:val="006923EF"/>
    <w:rsid w:val="006945A5"/>
    <w:rsid w:val="0069689E"/>
    <w:rsid w:val="006A1D93"/>
    <w:rsid w:val="006A36F2"/>
    <w:rsid w:val="006B1634"/>
    <w:rsid w:val="006B1E47"/>
    <w:rsid w:val="006B228A"/>
    <w:rsid w:val="006B26FB"/>
    <w:rsid w:val="006B5164"/>
    <w:rsid w:val="006B763B"/>
    <w:rsid w:val="006C04FE"/>
    <w:rsid w:val="006C0823"/>
    <w:rsid w:val="006C4AEC"/>
    <w:rsid w:val="006C6477"/>
    <w:rsid w:val="006D08D7"/>
    <w:rsid w:val="006D16A8"/>
    <w:rsid w:val="006D52D2"/>
    <w:rsid w:val="006E0B34"/>
    <w:rsid w:val="006E1C5D"/>
    <w:rsid w:val="006E5235"/>
    <w:rsid w:val="006E5F18"/>
    <w:rsid w:val="006E6BFB"/>
    <w:rsid w:val="006F05BD"/>
    <w:rsid w:val="006F13D2"/>
    <w:rsid w:val="006F25D2"/>
    <w:rsid w:val="00702F54"/>
    <w:rsid w:val="00705518"/>
    <w:rsid w:val="00710F84"/>
    <w:rsid w:val="00712AED"/>
    <w:rsid w:val="00713095"/>
    <w:rsid w:val="00714B59"/>
    <w:rsid w:val="00714F64"/>
    <w:rsid w:val="00717218"/>
    <w:rsid w:val="00717F77"/>
    <w:rsid w:val="00722597"/>
    <w:rsid w:val="00722EB9"/>
    <w:rsid w:val="007242B8"/>
    <w:rsid w:val="00726330"/>
    <w:rsid w:val="00726743"/>
    <w:rsid w:val="00726B2F"/>
    <w:rsid w:val="00726BAF"/>
    <w:rsid w:val="00727E6B"/>
    <w:rsid w:val="0073013D"/>
    <w:rsid w:val="00733B8D"/>
    <w:rsid w:val="00736864"/>
    <w:rsid w:val="007374E2"/>
    <w:rsid w:val="007444DC"/>
    <w:rsid w:val="007452BB"/>
    <w:rsid w:val="00746177"/>
    <w:rsid w:val="007463AF"/>
    <w:rsid w:val="00746CBD"/>
    <w:rsid w:val="00750262"/>
    <w:rsid w:val="00750366"/>
    <w:rsid w:val="00750D37"/>
    <w:rsid w:val="007531A9"/>
    <w:rsid w:val="00756141"/>
    <w:rsid w:val="007569F4"/>
    <w:rsid w:val="00756FCA"/>
    <w:rsid w:val="00757744"/>
    <w:rsid w:val="00766BF4"/>
    <w:rsid w:val="00780373"/>
    <w:rsid w:val="00780F6E"/>
    <w:rsid w:val="007848F8"/>
    <w:rsid w:val="00785C0C"/>
    <w:rsid w:val="00786DA8"/>
    <w:rsid w:val="0079106E"/>
    <w:rsid w:val="00795D0D"/>
    <w:rsid w:val="007A0F23"/>
    <w:rsid w:val="007A12A0"/>
    <w:rsid w:val="007A1F5A"/>
    <w:rsid w:val="007A442F"/>
    <w:rsid w:val="007B0073"/>
    <w:rsid w:val="007B23D3"/>
    <w:rsid w:val="007B3268"/>
    <w:rsid w:val="007B565A"/>
    <w:rsid w:val="007B5F9C"/>
    <w:rsid w:val="007C054F"/>
    <w:rsid w:val="007C1229"/>
    <w:rsid w:val="007C4C00"/>
    <w:rsid w:val="007C5208"/>
    <w:rsid w:val="007C58AC"/>
    <w:rsid w:val="007C72E1"/>
    <w:rsid w:val="007C7D54"/>
    <w:rsid w:val="007D06D3"/>
    <w:rsid w:val="007D25E3"/>
    <w:rsid w:val="007D32ED"/>
    <w:rsid w:val="007D426B"/>
    <w:rsid w:val="007D775F"/>
    <w:rsid w:val="007E0D9F"/>
    <w:rsid w:val="007E39DF"/>
    <w:rsid w:val="007E635D"/>
    <w:rsid w:val="007F08DD"/>
    <w:rsid w:val="007F1AC6"/>
    <w:rsid w:val="007F20D4"/>
    <w:rsid w:val="007F2714"/>
    <w:rsid w:val="007F42DB"/>
    <w:rsid w:val="007F44AD"/>
    <w:rsid w:val="00800B1C"/>
    <w:rsid w:val="00800D1D"/>
    <w:rsid w:val="00803136"/>
    <w:rsid w:val="00807133"/>
    <w:rsid w:val="0080752A"/>
    <w:rsid w:val="00807768"/>
    <w:rsid w:val="008104FA"/>
    <w:rsid w:val="008109F6"/>
    <w:rsid w:val="00810CD6"/>
    <w:rsid w:val="008116E5"/>
    <w:rsid w:val="008134F2"/>
    <w:rsid w:val="00814CB4"/>
    <w:rsid w:val="00817A81"/>
    <w:rsid w:val="00820176"/>
    <w:rsid w:val="008232B5"/>
    <w:rsid w:val="00826EFB"/>
    <w:rsid w:val="00832C0C"/>
    <w:rsid w:val="008337B6"/>
    <w:rsid w:val="00837495"/>
    <w:rsid w:val="0084027D"/>
    <w:rsid w:val="00840678"/>
    <w:rsid w:val="00841189"/>
    <w:rsid w:val="008415F7"/>
    <w:rsid w:val="00844CDE"/>
    <w:rsid w:val="00847567"/>
    <w:rsid w:val="00850574"/>
    <w:rsid w:val="008505A4"/>
    <w:rsid w:val="00851234"/>
    <w:rsid w:val="0085191C"/>
    <w:rsid w:val="00857106"/>
    <w:rsid w:val="008603AD"/>
    <w:rsid w:val="0086069E"/>
    <w:rsid w:val="00864F73"/>
    <w:rsid w:val="0086757B"/>
    <w:rsid w:val="00867F50"/>
    <w:rsid w:val="00870913"/>
    <w:rsid w:val="00870916"/>
    <w:rsid w:val="0087295A"/>
    <w:rsid w:val="00872FCD"/>
    <w:rsid w:val="00875838"/>
    <w:rsid w:val="00876325"/>
    <w:rsid w:val="00876BD7"/>
    <w:rsid w:val="008808A5"/>
    <w:rsid w:val="00880EB8"/>
    <w:rsid w:val="0088268A"/>
    <w:rsid w:val="00886FD5"/>
    <w:rsid w:val="00891D2A"/>
    <w:rsid w:val="00892FD3"/>
    <w:rsid w:val="008A1429"/>
    <w:rsid w:val="008A5310"/>
    <w:rsid w:val="008A742B"/>
    <w:rsid w:val="008A7464"/>
    <w:rsid w:val="008B19F9"/>
    <w:rsid w:val="008B1E37"/>
    <w:rsid w:val="008B2395"/>
    <w:rsid w:val="008B35E8"/>
    <w:rsid w:val="008B4EC6"/>
    <w:rsid w:val="008B778E"/>
    <w:rsid w:val="008C2FD7"/>
    <w:rsid w:val="008C3167"/>
    <w:rsid w:val="008C3FA7"/>
    <w:rsid w:val="008C58C3"/>
    <w:rsid w:val="008C68FF"/>
    <w:rsid w:val="008C6A69"/>
    <w:rsid w:val="008D09D8"/>
    <w:rsid w:val="008D3BE1"/>
    <w:rsid w:val="008D3F79"/>
    <w:rsid w:val="008D65B1"/>
    <w:rsid w:val="008D7A78"/>
    <w:rsid w:val="008E036D"/>
    <w:rsid w:val="008E178B"/>
    <w:rsid w:val="008E2A55"/>
    <w:rsid w:val="008F1B0B"/>
    <w:rsid w:val="008F2A85"/>
    <w:rsid w:val="00900781"/>
    <w:rsid w:val="00901291"/>
    <w:rsid w:val="0090467E"/>
    <w:rsid w:val="0090496A"/>
    <w:rsid w:val="009052B6"/>
    <w:rsid w:val="009053A7"/>
    <w:rsid w:val="00906EC1"/>
    <w:rsid w:val="00916BD6"/>
    <w:rsid w:val="00921E49"/>
    <w:rsid w:val="009237CA"/>
    <w:rsid w:val="00930575"/>
    <w:rsid w:val="00931896"/>
    <w:rsid w:val="0093369B"/>
    <w:rsid w:val="00934F2C"/>
    <w:rsid w:val="00936A76"/>
    <w:rsid w:val="009424E0"/>
    <w:rsid w:val="009476C0"/>
    <w:rsid w:val="0095198B"/>
    <w:rsid w:val="00956511"/>
    <w:rsid w:val="0095735B"/>
    <w:rsid w:val="00961706"/>
    <w:rsid w:val="00961B3D"/>
    <w:rsid w:val="00964778"/>
    <w:rsid w:val="009649CD"/>
    <w:rsid w:val="0096682A"/>
    <w:rsid w:val="0097297D"/>
    <w:rsid w:val="00973700"/>
    <w:rsid w:val="00973F2D"/>
    <w:rsid w:val="00976943"/>
    <w:rsid w:val="00976BF7"/>
    <w:rsid w:val="00980CED"/>
    <w:rsid w:val="009820A7"/>
    <w:rsid w:val="009821A3"/>
    <w:rsid w:val="0098245F"/>
    <w:rsid w:val="00984066"/>
    <w:rsid w:val="00986246"/>
    <w:rsid w:val="00991055"/>
    <w:rsid w:val="009972AD"/>
    <w:rsid w:val="00997CE4"/>
    <w:rsid w:val="009A2DDB"/>
    <w:rsid w:val="009A5E0F"/>
    <w:rsid w:val="009A7A54"/>
    <w:rsid w:val="009B363A"/>
    <w:rsid w:val="009B3A5A"/>
    <w:rsid w:val="009B45AF"/>
    <w:rsid w:val="009C180D"/>
    <w:rsid w:val="009C39D6"/>
    <w:rsid w:val="009C50E1"/>
    <w:rsid w:val="009D0E15"/>
    <w:rsid w:val="009D5DEF"/>
    <w:rsid w:val="009E0BFD"/>
    <w:rsid w:val="009E14FD"/>
    <w:rsid w:val="009F0E4F"/>
    <w:rsid w:val="009F292D"/>
    <w:rsid w:val="009F2B77"/>
    <w:rsid w:val="009F2F03"/>
    <w:rsid w:val="009F78BE"/>
    <w:rsid w:val="009F79F7"/>
    <w:rsid w:val="009F7D59"/>
    <w:rsid w:val="00A003CE"/>
    <w:rsid w:val="00A00587"/>
    <w:rsid w:val="00A01921"/>
    <w:rsid w:val="00A02E20"/>
    <w:rsid w:val="00A11041"/>
    <w:rsid w:val="00A12BB0"/>
    <w:rsid w:val="00A12D1F"/>
    <w:rsid w:val="00A14003"/>
    <w:rsid w:val="00A142C3"/>
    <w:rsid w:val="00A143C3"/>
    <w:rsid w:val="00A179FC"/>
    <w:rsid w:val="00A17B9D"/>
    <w:rsid w:val="00A17C04"/>
    <w:rsid w:val="00A2239C"/>
    <w:rsid w:val="00A23457"/>
    <w:rsid w:val="00A23BA0"/>
    <w:rsid w:val="00A24017"/>
    <w:rsid w:val="00A25E4F"/>
    <w:rsid w:val="00A26A02"/>
    <w:rsid w:val="00A308AC"/>
    <w:rsid w:val="00A31FE2"/>
    <w:rsid w:val="00A41BC0"/>
    <w:rsid w:val="00A44B05"/>
    <w:rsid w:val="00A44C86"/>
    <w:rsid w:val="00A45C14"/>
    <w:rsid w:val="00A4765B"/>
    <w:rsid w:val="00A501E3"/>
    <w:rsid w:val="00A52280"/>
    <w:rsid w:val="00A56D57"/>
    <w:rsid w:val="00A570A1"/>
    <w:rsid w:val="00A5766A"/>
    <w:rsid w:val="00A62098"/>
    <w:rsid w:val="00A624F5"/>
    <w:rsid w:val="00A644D7"/>
    <w:rsid w:val="00A64EB8"/>
    <w:rsid w:val="00A64ED9"/>
    <w:rsid w:val="00A64F54"/>
    <w:rsid w:val="00A662A8"/>
    <w:rsid w:val="00A705D9"/>
    <w:rsid w:val="00A73B7F"/>
    <w:rsid w:val="00A8117E"/>
    <w:rsid w:val="00A82316"/>
    <w:rsid w:val="00A82339"/>
    <w:rsid w:val="00A8390C"/>
    <w:rsid w:val="00A83AE6"/>
    <w:rsid w:val="00A844A8"/>
    <w:rsid w:val="00A85825"/>
    <w:rsid w:val="00A917BB"/>
    <w:rsid w:val="00A9279F"/>
    <w:rsid w:val="00A96854"/>
    <w:rsid w:val="00A97561"/>
    <w:rsid w:val="00A97627"/>
    <w:rsid w:val="00AA0603"/>
    <w:rsid w:val="00AA3775"/>
    <w:rsid w:val="00AA445D"/>
    <w:rsid w:val="00AA6395"/>
    <w:rsid w:val="00AA7596"/>
    <w:rsid w:val="00AA79B1"/>
    <w:rsid w:val="00AB04A6"/>
    <w:rsid w:val="00AB04CE"/>
    <w:rsid w:val="00AB0603"/>
    <w:rsid w:val="00AB15E9"/>
    <w:rsid w:val="00AB2E06"/>
    <w:rsid w:val="00AB52DC"/>
    <w:rsid w:val="00AC19FA"/>
    <w:rsid w:val="00AC1EDC"/>
    <w:rsid w:val="00AC7383"/>
    <w:rsid w:val="00AD1EF6"/>
    <w:rsid w:val="00AD1F72"/>
    <w:rsid w:val="00AD39D7"/>
    <w:rsid w:val="00AD60A6"/>
    <w:rsid w:val="00AD66AF"/>
    <w:rsid w:val="00AD76A2"/>
    <w:rsid w:val="00AE2DE9"/>
    <w:rsid w:val="00AE6DDF"/>
    <w:rsid w:val="00AE6FA3"/>
    <w:rsid w:val="00AE73D7"/>
    <w:rsid w:val="00AE799C"/>
    <w:rsid w:val="00AF145D"/>
    <w:rsid w:val="00AF1E45"/>
    <w:rsid w:val="00AF233E"/>
    <w:rsid w:val="00AF3A4A"/>
    <w:rsid w:val="00AF53CA"/>
    <w:rsid w:val="00AF5582"/>
    <w:rsid w:val="00AF6902"/>
    <w:rsid w:val="00AF79DD"/>
    <w:rsid w:val="00B01F0C"/>
    <w:rsid w:val="00B03E50"/>
    <w:rsid w:val="00B04166"/>
    <w:rsid w:val="00B06969"/>
    <w:rsid w:val="00B0747E"/>
    <w:rsid w:val="00B11D9B"/>
    <w:rsid w:val="00B1595E"/>
    <w:rsid w:val="00B15B4D"/>
    <w:rsid w:val="00B166C1"/>
    <w:rsid w:val="00B17AEA"/>
    <w:rsid w:val="00B17CFC"/>
    <w:rsid w:val="00B20A0F"/>
    <w:rsid w:val="00B24DA9"/>
    <w:rsid w:val="00B24ED9"/>
    <w:rsid w:val="00B30FD9"/>
    <w:rsid w:val="00B32E38"/>
    <w:rsid w:val="00B3545C"/>
    <w:rsid w:val="00B3584C"/>
    <w:rsid w:val="00B35A59"/>
    <w:rsid w:val="00B36A76"/>
    <w:rsid w:val="00B37927"/>
    <w:rsid w:val="00B37ECB"/>
    <w:rsid w:val="00B4363E"/>
    <w:rsid w:val="00B442EC"/>
    <w:rsid w:val="00B44C0A"/>
    <w:rsid w:val="00B51B68"/>
    <w:rsid w:val="00B529B5"/>
    <w:rsid w:val="00B54D13"/>
    <w:rsid w:val="00B55895"/>
    <w:rsid w:val="00B60FF8"/>
    <w:rsid w:val="00B61C5C"/>
    <w:rsid w:val="00B62175"/>
    <w:rsid w:val="00B635C2"/>
    <w:rsid w:val="00B65461"/>
    <w:rsid w:val="00B6591C"/>
    <w:rsid w:val="00B6668F"/>
    <w:rsid w:val="00B67C95"/>
    <w:rsid w:val="00B7283D"/>
    <w:rsid w:val="00B73E5F"/>
    <w:rsid w:val="00B760ED"/>
    <w:rsid w:val="00B77873"/>
    <w:rsid w:val="00B8040E"/>
    <w:rsid w:val="00B825DF"/>
    <w:rsid w:val="00B82CA1"/>
    <w:rsid w:val="00B836C6"/>
    <w:rsid w:val="00B84065"/>
    <w:rsid w:val="00B84FDC"/>
    <w:rsid w:val="00B91BA8"/>
    <w:rsid w:val="00B93372"/>
    <w:rsid w:val="00B9479B"/>
    <w:rsid w:val="00B95F41"/>
    <w:rsid w:val="00B97547"/>
    <w:rsid w:val="00BA4301"/>
    <w:rsid w:val="00BA4828"/>
    <w:rsid w:val="00BA48F0"/>
    <w:rsid w:val="00BB0499"/>
    <w:rsid w:val="00BB4B7B"/>
    <w:rsid w:val="00BB513A"/>
    <w:rsid w:val="00BB5B52"/>
    <w:rsid w:val="00BB6014"/>
    <w:rsid w:val="00BB62B3"/>
    <w:rsid w:val="00BC252F"/>
    <w:rsid w:val="00BC2537"/>
    <w:rsid w:val="00BC2699"/>
    <w:rsid w:val="00BC293F"/>
    <w:rsid w:val="00BC7067"/>
    <w:rsid w:val="00BC7980"/>
    <w:rsid w:val="00BD13CA"/>
    <w:rsid w:val="00BD36E4"/>
    <w:rsid w:val="00BD4C8F"/>
    <w:rsid w:val="00BD4F9A"/>
    <w:rsid w:val="00BD51A7"/>
    <w:rsid w:val="00BD685A"/>
    <w:rsid w:val="00BE0322"/>
    <w:rsid w:val="00BE16F4"/>
    <w:rsid w:val="00BE22CD"/>
    <w:rsid w:val="00BE2BB4"/>
    <w:rsid w:val="00BE3B7C"/>
    <w:rsid w:val="00BE4C6E"/>
    <w:rsid w:val="00BE4DE6"/>
    <w:rsid w:val="00BE4E9F"/>
    <w:rsid w:val="00BE52D9"/>
    <w:rsid w:val="00BE670C"/>
    <w:rsid w:val="00BF2337"/>
    <w:rsid w:val="00BF385D"/>
    <w:rsid w:val="00BF627A"/>
    <w:rsid w:val="00BF7B1A"/>
    <w:rsid w:val="00C03D2E"/>
    <w:rsid w:val="00C03E32"/>
    <w:rsid w:val="00C04FE3"/>
    <w:rsid w:val="00C12899"/>
    <w:rsid w:val="00C1362F"/>
    <w:rsid w:val="00C14080"/>
    <w:rsid w:val="00C1476F"/>
    <w:rsid w:val="00C1582B"/>
    <w:rsid w:val="00C2291C"/>
    <w:rsid w:val="00C23A81"/>
    <w:rsid w:val="00C23E93"/>
    <w:rsid w:val="00C261BF"/>
    <w:rsid w:val="00C403F9"/>
    <w:rsid w:val="00C414AF"/>
    <w:rsid w:val="00C41D7B"/>
    <w:rsid w:val="00C44C94"/>
    <w:rsid w:val="00C46CBE"/>
    <w:rsid w:val="00C52734"/>
    <w:rsid w:val="00C53F4F"/>
    <w:rsid w:val="00C5568C"/>
    <w:rsid w:val="00C56460"/>
    <w:rsid w:val="00C567D3"/>
    <w:rsid w:val="00C56DC8"/>
    <w:rsid w:val="00C613FA"/>
    <w:rsid w:val="00C6239B"/>
    <w:rsid w:val="00C63412"/>
    <w:rsid w:val="00C63BB3"/>
    <w:rsid w:val="00C64FCD"/>
    <w:rsid w:val="00C664B8"/>
    <w:rsid w:val="00C669F5"/>
    <w:rsid w:val="00C72472"/>
    <w:rsid w:val="00C724CD"/>
    <w:rsid w:val="00C72755"/>
    <w:rsid w:val="00C73450"/>
    <w:rsid w:val="00C76C63"/>
    <w:rsid w:val="00C77E43"/>
    <w:rsid w:val="00C811BB"/>
    <w:rsid w:val="00C8198D"/>
    <w:rsid w:val="00C81A9C"/>
    <w:rsid w:val="00C833B3"/>
    <w:rsid w:val="00C84577"/>
    <w:rsid w:val="00C875C3"/>
    <w:rsid w:val="00C909D4"/>
    <w:rsid w:val="00C920D3"/>
    <w:rsid w:val="00C93B73"/>
    <w:rsid w:val="00CA026D"/>
    <w:rsid w:val="00CA3CC7"/>
    <w:rsid w:val="00CA5058"/>
    <w:rsid w:val="00CA5F00"/>
    <w:rsid w:val="00CA770E"/>
    <w:rsid w:val="00CB5ABB"/>
    <w:rsid w:val="00CC07CB"/>
    <w:rsid w:val="00CC314C"/>
    <w:rsid w:val="00CC35F9"/>
    <w:rsid w:val="00CC5E1E"/>
    <w:rsid w:val="00CC6CF6"/>
    <w:rsid w:val="00CD1FD5"/>
    <w:rsid w:val="00CD290E"/>
    <w:rsid w:val="00CE23AE"/>
    <w:rsid w:val="00CE2B14"/>
    <w:rsid w:val="00CE4511"/>
    <w:rsid w:val="00CE7E6A"/>
    <w:rsid w:val="00CF0412"/>
    <w:rsid w:val="00CF22CB"/>
    <w:rsid w:val="00CF3A43"/>
    <w:rsid w:val="00CF47BA"/>
    <w:rsid w:val="00CF4D66"/>
    <w:rsid w:val="00CF7A69"/>
    <w:rsid w:val="00D0065D"/>
    <w:rsid w:val="00D01241"/>
    <w:rsid w:val="00D057AF"/>
    <w:rsid w:val="00D05889"/>
    <w:rsid w:val="00D10B85"/>
    <w:rsid w:val="00D11375"/>
    <w:rsid w:val="00D11ACD"/>
    <w:rsid w:val="00D1296A"/>
    <w:rsid w:val="00D12FC4"/>
    <w:rsid w:val="00D1597F"/>
    <w:rsid w:val="00D17D4B"/>
    <w:rsid w:val="00D22398"/>
    <w:rsid w:val="00D22775"/>
    <w:rsid w:val="00D23842"/>
    <w:rsid w:val="00D26A8E"/>
    <w:rsid w:val="00D349F0"/>
    <w:rsid w:val="00D355AE"/>
    <w:rsid w:val="00D37946"/>
    <w:rsid w:val="00D42C1E"/>
    <w:rsid w:val="00D43D73"/>
    <w:rsid w:val="00D509E7"/>
    <w:rsid w:val="00D525EE"/>
    <w:rsid w:val="00D53095"/>
    <w:rsid w:val="00D54824"/>
    <w:rsid w:val="00D61E4F"/>
    <w:rsid w:val="00D665CE"/>
    <w:rsid w:val="00D66E32"/>
    <w:rsid w:val="00D66FF0"/>
    <w:rsid w:val="00D6722E"/>
    <w:rsid w:val="00D70118"/>
    <w:rsid w:val="00D7086C"/>
    <w:rsid w:val="00D727EC"/>
    <w:rsid w:val="00D768F8"/>
    <w:rsid w:val="00D76C59"/>
    <w:rsid w:val="00D8080E"/>
    <w:rsid w:val="00D8142C"/>
    <w:rsid w:val="00D84AD7"/>
    <w:rsid w:val="00D86E22"/>
    <w:rsid w:val="00D87C62"/>
    <w:rsid w:val="00D90C44"/>
    <w:rsid w:val="00D91214"/>
    <w:rsid w:val="00D92747"/>
    <w:rsid w:val="00D93F19"/>
    <w:rsid w:val="00D94048"/>
    <w:rsid w:val="00D9442F"/>
    <w:rsid w:val="00D94875"/>
    <w:rsid w:val="00D95267"/>
    <w:rsid w:val="00D95706"/>
    <w:rsid w:val="00D958E0"/>
    <w:rsid w:val="00DA0351"/>
    <w:rsid w:val="00DA0ED7"/>
    <w:rsid w:val="00DA0F3D"/>
    <w:rsid w:val="00DA2E07"/>
    <w:rsid w:val="00DA2EC8"/>
    <w:rsid w:val="00DA3080"/>
    <w:rsid w:val="00DA6584"/>
    <w:rsid w:val="00DB20F3"/>
    <w:rsid w:val="00DB4FFC"/>
    <w:rsid w:val="00DB7176"/>
    <w:rsid w:val="00DC0FE7"/>
    <w:rsid w:val="00DC3880"/>
    <w:rsid w:val="00DC5102"/>
    <w:rsid w:val="00DC75A9"/>
    <w:rsid w:val="00DD1A3F"/>
    <w:rsid w:val="00DE02D5"/>
    <w:rsid w:val="00DE4170"/>
    <w:rsid w:val="00DE4A07"/>
    <w:rsid w:val="00DE72D1"/>
    <w:rsid w:val="00DE7F17"/>
    <w:rsid w:val="00DF0DDD"/>
    <w:rsid w:val="00DF112D"/>
    <w:rsid w:val="00DF11BA"/>
    <w:rsid w:val="00DF2308"/>
    <w:rsid w:val="00DF4DD6"/>
    <w:rsid w:val="00DF66F0"/>
    <w:rsid w:val="00E03882"/>
    <w:rsid w:val="00E0682A"/>
    <w:rsid w:val="00E16BDE"/>
    <w:rsid w:val="00E208AC"/>
    <w:rsid w:val="00E24AE5"/>
    <w:rsid w:val="00E24DA3"/>
    <w:rsid w:val="00E26148"/>
    <w:rsid w:val="00E276C7"/>
    <w:rsid w:val="00E314B4"/>
    <w:rsid w:val="00E35758"/>
    <w:rsid w:val="00E40F3D"/>
    <w:rsid w:val="00E41719"/>
    <w:rsid w:val="00E42A90"/>
    <w:rsid w:val="00E45F3B"/>
    <w:rsid w:val="00E5023B"/>
    <w:rsid w:val="00E525E1"/>
    <w:rsid w:val="00E5700E"/>
    <w:rsid w:val="00E571A4"/>
    <w:rsid w:val="00E618B6"/>
    <w:rsid w:val="00E640E3"/>
    <w:rsid w:val="00E66020"/>
    <w:rsid w:val="00E670CA"/>
    <w:rsid w:val="00E7012C"/>
    <w:rsid w:val="00E70CB4"/>
    <w:rsid w:val="00E7408F"/>
    <w:rsid w:val="00E80ADB"/>
    <w:rsid w:val="00E8134D"/>
    <w:rsid w:val="00E81635"/>
    <w:rsid w:val="00E821B3"/>
    <w:rsid w:val="00E831C7"/>
    <w:rsid w:val="00E83AD7"/>
    <w:rsid w:val="00E84747"/>
    <w:rsid w:val="00E85808"/>
    <w:rsid w:val="00E85FD5"/>
    <w:rsid w:val="00E90AE6"/>
    <w:rsid w:val="00E91DA3"/>
    <w:rsid w:val="00E97E62"/>
    <w:rsid w:val="00EA2355"/>
    <w:rsid w:val="00EA2560"/>
    <w:rsid w:val="00EA4D77"/>
    <w:rsid w:val="00EA6DAB"/>
    <w:rsid w:val="00EB1AA8"/>
    <w:rsid w:val="00EB3ED4"/>
    <w:rsid w:val="00EB4B3B"/>
    <w:rsid w:val="00EB531B"/>
    <w:rsid w:val="00EB5CAB"/>
    <w:rsid w:val="00EB61CC"/>
    <w:rsid w:val="00EC190B"/>
    <w:rsid w:val="00EC2166"/>
    <w:rsid w:val="00EC22D8"/>
    <w:rsid w:val="00EC2E81"/>
    <w:rsid w:val="00EC4334"/>
    <w:rsid w:val="00EC4ED8"/>
    <w:rsid w:val="00EC52BA"/>
    <w:rsid w:val="00EC7E97"/>
    <w:rsid w:val="00ED22DA"/>
    <w:rsid w:val="00ED22F2"/>
    <w:rsid w:val="00ED4780"/>
    <w:rsid w:val="00ED71C1"/>
    <w:rsid w:val="00EE0C2A"/>
    <w:rsid w:val="00EE2A0D"/>
    <w:rsid w:val="00EE3396"/>
    <w:rsid w:val="00F006E9"/>
    <w:rsid w:val="00F01122"/>
    <w:rsid w:val="00F01388"/>
    <w:rsid w:val="00F021EA"/>
    <w:rsid w:val="00F023A8"/>
    <w:rsid w:val="00F056AE"/>
    <w:rsid w:val="00F069CB"/>
    <w:rsid w:val="00F07994"/>
    <w:rsid w:val="00F117DE"/>
    <w:rsid w:val="00F126FC"/>
    <w:rsid w:val="00F129FB"/>
    <w:rsid w:val="00F1404A"/>
    <w:rsid w:val="00F16056"/>
    <w:rsid w:val="00F16810"/>
    <w:rsid w:val="00F178F5"/>
    <w:rsid w:val="00F263A1"/>
    <w:rsid w:val="00F3523E"/>
    <w:rsid w:val="00F3553F"/>
    <w:rsid w:val="00F360C9"/>
    <w:rsid w:val="00F40582"/>
    <w:rsid w:val="00F4087B"/>
    <w:rsid w:val="00F40B0D"/>
    <w:rsid w:val="00F41E31"/>
    <w:rsid w:val="00F42619"/>
    <w:rsid w:val="00F43A3A"/>
    <w:rsid w:val="00F500CA"/>
    <w:rsid w:val="00F5049A"/>
    <w:rsid w:val="00F5479B"/>
    <w:rsid w:val="00F60891"/>
    <w:rsid w:val="00F611F4"/>
    <w:rsid w:val="00F617A8"/>
    <w:rsid w:val="00F64D07"/>
    <w:rsid w:val="00F65084"/>
    <w:rsid w:val="00F65E0F"/>
    <w:rsid w:val="00F67174"/>
    <w:rsid w:val="00F67752"/>
    <w:rsid w:val="00F67C2B"/>
    <w:rsid w:val="00F7040B"/>
    <w:rsid w:val="00F725DB"/>
    <w:rsid w:val="00F739C2"/>
    <w:rsid w:val="00F76B2A"/>
    <w:rsid w:val="00F843F3"/>
    <w:rsid w:val="00F85FF6"/>
    <w:rsid w:val="00F871A8"/>
    <w:rsid w:val="00F90204"/>
    <w:rsid w:val="00F909CD"/>
    <w:rsid w:val="00F90B60"/>
    <w:rsid w:val="00F92E9D"/>
    <w:rsid w:val="00F93827"/>
    <w:rsid w:val="00F93A01"/>
    <w:rsid w:val="00F94158"/>
    <w:rsid w:val="00F94C87"/>
    <w:rsid w:val="00F9522C"/>
    <w:rsid w:val="00F95760"/>
    <w:rsid w:val="00F957EC"/>
    <w:rsid w:val="00F96F92"/>
    <w:rsid w:val="00F97360"/>
    <w:rsid w:val="00F9798E"/>
    <w:rsid w:val="00FA03EE"/>
    <w:rsid w:val="00FA12A3"/>
    <w:rsid w:val="00FA3D3E"/>
    <w:rsid w:val="00FA6332"/>
    <w:rsid w:val="00FA63BB"/>
    <w:rsid w:val="00FA7B52"/>
    <w:rsid w:val="00FB4426"/>
    <w:rsid w:val="00FB6B11"/>
    <w:rsid w:val="00FB702A"/>
    <w:rsid w:val="00FC1625"/>
    <w:rsid w:val="00FC2765"/>
    <w:rsid w:val="00FC4EDA"/>
    <w:rsid w:val="00FC7A3E"/>
    <w:rsid w:val="00FD1032"/>
    <w:rsid w:val="00FD21DE"/>
    <w:rsid w:val="00FD4FF9"/>
    <w:rsid w:val="00FD58BE"/>
    <w:rsid w:val="00FD6B69"/>
    <w:rsid w:val="00FD7237"/>
    <w:rsid w:val="00FE04A9"/>
    <w:rsid w:val="00FE0AFB"/>
    <w:rsid w:val="00FE110A"/>
    <w:rsid w:val="00FE19B4"/>
    <w:rsid w:val="00FE29A3"/>
    <w:rsid w:val="00FE3E1A"/>
    <w:rsid w:val="00FE429B"/>
    <w:rsid w:val="00FE4367"/>
    <w:rsid w:val="00FE7842"/>
    <w:rsid w:val="00FF03F3"/>
    <w:rsid w:val="00FF1E87"/>
    <w:rsid w:val="00FF2589"/>
    <w:rsid w:val="00FF27F8"/>
    <w:rsid w:val="00FF3DE5"/>
    <w:rsid w:val="0195C489"/>
    <w:rsid w:val="0F7C90F8"/>
    <w:rsid w:val="13196E59"/>
    <w:rsid w:val="263DEC7C"/>
    <w:rsid w:val="2E546FD9"/>
    <w:rsid w:val="2ECA869A"/>
    <w:rsid w:val="3785EBE1"/>
    <w:rsid w:val="38C4CBE6"/>
    <w:rsid w:val="4487A105"/>
    <w:rsid w:val="4937072C"/>
    <w:rsid w:val="6B5DA3D0"/>
    <w:rsid w:val="6D57485B"/>
    <w:rsid w:val="6F00F882"/>
    <w:rsid w:val="7217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,silver"/>
    </o:shapedefaults>
    <o:shapelayout v:ext="edit">
      <o:idmap v:ext="edit" data="2"/>
    </o:shapelayout>
  </w:shapeDefaults>
  <w:decimalSymbol w:val=","/>
  <w:listSeparator w:val=";"/>
  <w14:docId w14:val="7F85F457"/>
  <w15:chartTrackingRefBased/>
  <w15:docId w15:val="{57A695B4-6D09-4BBC-A701-ABE001964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0CB9"/>
    <w:pPr>
      <w:widowControl w:val="0"/>
    </w:pPr>
    <w:rPr>
      <w:rFonts w:ascii="New Century Schoolbook" w:hAnsi="New Century Schoolbook"/>
      <w:snapToGrid w:val="0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right" w:pos="10774"/>
      </w:tabs>
      <w:jc w:val="center"/>
      <w:outlineLvl w:val="0"/>
    </w:pPr>
    <w:rPr>
      <w:rFonts w:ascii="Palatino" w:hAnsi="Palatino"/>
      <w:b/>
      <w:bCs/>
      <w:spacing w:val="-2"/>
      <w:sz w:val="22"/>
    </w:rPr>
  </w:style>
  <w:style w:type="paragraph" w:styleId="Heading2">
    <w:name w:val="heading 2"/>
    <w:basedOn w:val="Normal"/>
    <w:next w:val="Normal"/>
    <w:qFormat/>
    <w:pPr>
      <w:keepNext/>
      <w:tabs>
        <w:tab w:val="left" w:pos="5670"/>
        <w:tab w:val="left" w:pos="7938"/>
      </w:tabs>
      <w:spacing w:line="360" w:lineRule="auto"/>
      <w:outlineLvl w:val="1"/>
    </w:pPr>
    <w:rPr>
      <w:rFonts w:ascii="Palatino" w:hAnsi="Palatino"/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tabs>
        <w:tab w:val="center" w:pos="5387"/>
        <w:tab w:val="right" w:pos="10773"/>
      </w:tabs>
      <w:jc w:val="center"/>
      <w:outlineLvl w:val="2"/>
    </w:pPr>
    <w:rPr>
      <w:rFonts w:ascii="Verdana" w:hAnsi="Verdana"/>
      <w:bCs/>
      <w:i/>
      <w:iCs/>
      <w:spacing w:val="-2"/>
    </w:rPr>
  </w:style>
  <w:style w:type="paragraph" w:styleId="Heading4">
    <w:name w:val="heading 4"/>
    <w:basedOn w:val="Normal"/>
    <w:next w:val="Normal"/>
    <w:qFormat/>
    <w:pPr>
      <w:keepNext/>
      <w:tabs>
        <w:tab w:val="left" w:pos="3969"/>
        <w:tab w:val="right" w:pos="10773"/>
      </w:tabs>
      <w:outlineLvl w:val="3"/>
    </w:pPr>
    <w:rPr>
      <w:rFonts w:ascii="Georgia" w:hAnsi="Georgia"/>
      <w:b/>
      <w:bCs/>
    </w:rPr>
  </w:style>
  <w:style w:type="paragraph" w:styleId="Heading5">
    <w:name w:val="heading 5"/>
    <w:basedOn w:val="Normal"/>
    <w:next w:val="Normal"/>
    <w:qFormat/>
    <w:pPr>
      <w:keepNext/>
      <w:tabs>
        <w:tab w:val="left" w:pos="-720"/>
        <w:tab w:val="left" w:pos="284"/>
        <w:tab w:val="right" w:pos="10773"/>
      </w:tabs>
      <w:jc w:val="both"/>
      <w:outlineLvl w:val="4"/>
    </w:pPr>
    <w:rPr>
      <w:rFonts w:ascii="Georgia" w:hAnsi="Georgia"/>
      <w:b/>
      <w:bCs/>
      <w:i/>
      <w:iCs/>
      <w:spacing w:val="-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4"/>
    </w:rPr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4"/>
    </w:rPr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Pr>
      <w:sz w:val="24"/>
    </w:rPr>
  </w:style>
  <w:style w:type="character" w:customStyle="1" w:styleId="EquationCaption">
    <w:name w:val="_Equation Caption"/>
  </w:style>
  <w:style w:type="paragraph" w:styleId="BodyText">
    <w:name w:val="Body Text"/>
    <w:basedOn w:val="Normal"/>
    <w:pPr>
      <w:spacing w:line="360" w:lineRule="auto"/>
    </w:pPr>
    <w:rPr>
      <w:rFonts w:ascii="Arial Narrow" w:hAnsi="Arial Narrow"/>
      <w:b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tabs>
        <w:tab w:val="right" w:pos="10774"/>
      </w:tabs>
      <w:jc w:val="center"/>
    </w:pPr>
    <w:rPr>
      <w:rFonts w:ascii="Palatino" w:hAnsi="Palatino"/>
      <w:b/>
      <w:bCs/>
      <w:spacing w:val="-2"/>
      <w:sz w:val="40"/>
    </w:rPr>
  </w:style>
  <w:style w:type="paragraph" w:styleId="BodyText2">
    <w:name w:val="Body Text 2"/>
    <w:basedOn w:val="Normal"/>
    <w:pPr>
      <w:tabs>
        <w:tab w:val="left" w:pos="-720"/>
        <w:tab w:val="right" w:pos="10773"/>
      </w:tabs>
      <w:jc w:val="both"/>
    </w:pPr>
    <w:rPr>
      <w:rFonts w:ascii="Verdana" w:hAnsi="Verdana"/>
      <w:b/>
      <w:spacing w:val="-2"/>
      <w:sz w:val="22"/>
    </w:rPr>
  </w:style>
  <w:style w:type="paragraph" w:styleId="BodyText3">
    <w:name w:val="Body Text 3"/>
    <w:basedOn w:val="Normal"/>
    <w:pPr>
      <w:tabs>
        <w:tab w:val="left" w:pos="-720"/>
        <w:tab w:val="right" w:pos="10773"/>
      </w:tabs>
      <w:spacing w:after="120"/>
      <w:jc w:val="both"/>
    </w:pPr>
    <w:rPr>
      <w:rFonts w:ascii="Georgia" w:hAnsi="Georgia"/>
      <w:b/>
      <w:bCs/>
      <w:i/>
      <w:iCs/>
    </w:rPr>
  </w:style>
  <w:style w:type="table" w:styleId="TableGrid">
    <w:name w:val="Table Grid"/>
    <w:basedOn w:val="TableNormal"/>
    <w:rsid w:val="0083749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D22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D22DA"/>
    <w:rPr>
      <w:rFonts w:ascii="Segoe UI" w:hAnsi="Segoe UI" w:cs="Segoe UI"/>
      <w:snapToGrid w:val="0"/>
      <w:sz w:val="18"/>
      <w:szCs w:val="18"/>
    </w:rPr>
  </w:style>
  <w:style w:type="character" w:customStyle="1" w:styleId="HeaderChar">
    <w:name w:val="Header Char"/>
    <w:link w:val="Header"/>
    <w:uiPriority w:val="99"/>
    <w:rsid w:val="00756FCA"/>
    <w:rPr>
      <w:rFonts w:ascii="New Century Schoolbook" w:hAnsi="New Century Schoolbook"/>
      <w:snapToGrid w:val="0"/>
      <w:lang w:val="fr-FR" w:eastAsia="en-US"/>
    </w:rPr>
  </w:style>
  <w:style w:type="character" w:styleId="Hyperlink">
    <w:name w:val="Hyperlink"/>
    <w:basedOn w:val="DefaultParagraphFont"/>
    <w:rsid w:val="00A23B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3BA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93A0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3A01"/>
  </w:style>
  <w:style w:type="character" w:customStyle="1" w:styleId="CommentTextChar">
    <w:name w:val="Comment Text Char"/>
    <w:basedOn w:val="DefaultParagraphFont"/>
    <w:link w:val="CommentText"/>
    <w:rsid w:val="00F93A01"/>
    <w:rPr>
      <w:rFonts w:ascii="New Century Schoolbook" w:hAnsi="New Century Schoolbook"/>
      <w:snapToGrid w:val="0"/>
      <w:lang w:val="fr-F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93A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93A01"/>
    <w:rPr>
      <w:rFonts w:ascii="New Century Schoolbook" w:hAnsi="New Century Schoolbook"/>
      <w:b/>
      <w:bCs/>
      <w:snapToGrid w:val="0"/>
      <w:lang w:val="fr-FR" w:eastAsia="en-US"/>
    </w:rPr>
  </w:style>
  <w:style w:type="character" w:styleId="PlaceholderText">
    <w:name w:val="Placeholder Text"/>
    <w:basedOn w:val="DefaultParagraphFont"/>
    <w:uiPriority w:val="99"/>
    <w:semiHidden/>
    <w:rsid w:val="000922FB"/>
    <w:rPr>
      <w:color w:val="808080"/>
    </w:rPr>
  </w:style>
  <w:style w:type="paragraph" w:styleId="Revision">
    <w:name w:val="Revision"/>
    <w:hidden/>
    <w:uiPriority w:val="99"/>
    <w:semiHidden/>
    <w:rsid w:val="00D17D4B"/>
    <w:rPr>
      <w:rFonts w:ascii="New Century Schoolbook" w:hAnsi="New Century Schoolbook"/>
      <w:snapToGrid w:val="0"/>
      <w:lang w:eastAsia="en-US"/>
    </w:rPr>
  </w:style>
  <w:style w:type="paragraph" w:styleId="ListParagraph">
    <w:name w:val="List Paragraph"/>
    <w:basedOn w:val="Normal"/>
    <w:uiPriority w:val="34"/>
    <w:qFormat/>
    <w:rsid w:val="00F90B60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sid w:val="00722EB9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rsid w:val="008232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3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secretariat@hcch.ne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pec_Comm_docs\MAILING_GenericRegistration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1AF919D41647518E3CE2EDA57B8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AFBCB-EEA6-4C0E-A9EA-57B9FF6A5B41}"/>
      </w:docPartPr>
      <w:docPartBody>
        <w:p w:rsidR="009E7DD9" w:rsidRDefault="00947CE5" w:rsidP="00947CE5">
          <w:pPr>
            <w:pStyle w:val="241AF919D41647518E3CE2EDA57B83551"/>
          </w:pPr>
          <w:r>
            <w:rPr>
              <w:rStyle w:val="PlaceholderText"/>
              <w:rFonts w:ascii="Franklin Gothic Book" w:hAnsi="Franklin Gothic Book"/>
              <w:sz w:val="22"/>
            </w:rPr>
            <w:t>Cliquez ou tapez ici pour saisir le texte.</w:t>
          </w:r>
        </w:p>
      </w:docPartBody>
    </w:docPart>
    <w:docPart>
      <w:docPartPr>
        <w:name w:val="E58EF431641943E68032ED13D55009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9DB54-7394-4811-8886-89916161307D}"/>
      </w:docPartPr>
      <w:docPartBody>
        <w:p w:rsidR="009E7DD9" w:rsidRDefault="00947CE5" w:rsidP="00947CE5">
          <w:pPr>
            <w:pStyle w:val="E58EF431641943E68032ED13D550095A1"/>
          </w:pPr>
          <w:r>
            <w:rPr>
              <w:rStyle w:val="PlaceholderText"/>
              <w:rFonts w:ascii="Franklin Gothic Book" w:hAnsi="Franklin Gothic Book"/>
              <w:sz w:val="22"/>
            </w:rPr>
            <w:t>Cliquez ou tapez ici pour saisir le texte.</w:t>
          </w:r>
        </w:p>
      </w:docPartBody>
    </w:docPart>
    <w:docPart>
      <w:docPartPr>
        <w:name w:val="913CA932ECDC413B98C39FDB8D034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0BA65C-9FA8-4413-A88B-612206B98D81}"/>
      </w:docPartPr>
      <w:docPartBody>
        <w:p w:rsidR="009E7DD9" w:rsidRDefault="00947CE5" w:rsidP="00947CE5">
          <w:pPr>
            <w:pStyle w:val="913CA932ECDC413B98C39FDB8D0344131"/>
          </w:pPr>
          <w:r>
            <w:rPr>
              <w:rStyle w:val="PlaceholderText"/>
              <w:rFonts w:ascii="Franklin Gothic Book" w:hAnsi="Franklin Gothic Book"/>
              <w:sz w:val="22"/>
            </w:rPr>
            <w:t>Cliquez ou tapez ici pour saisir le texte.</w:t>
          </w:r>
        </w:p>
      </w:docPartBody>
    </w:docPart>
    <w:docPart>
      <w:docPartPr>
        <w:name w:val="F1B726BECD134E698D71FDE352E94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01B65-FC15-4636-A0F2-061547AE3DAE}"/>
      </w:docPartPr>
      <w:docPartBody>
        <w:p w:rsidR="005E36BF" w:rsidRDefault="00947CE5" w:rsidP="00947CE5">
          <w:pPr>
            <w:pStyle w:val="F1B726BECD134E698D71FDE352E945361"/>
          </w:pPr>
          <w:r>
            <w:rPr>
              <w:rStyle w:val="PlaceholderText"/>
              <w:rFonts w:ascii="Franklin Gothic Book" w:hAnsi="Franklin Gothic Book"/>
              <w:sz w:val="22"/>
            </w:rPr>
            <w:t>Cliquez ou tapez ici pour saisir le texte.</w:t>
          </w:r>
        </w:p>
      </w:docPartBody>
    </w:docPart>
    <w:docPart>
      <w:docPartPr>
        <w:name w:val="FFCE494400A8431B9374F14D7DDEA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4B57D-1555-4FB9-AB51-75A877076A47}"/>
      </w:docPartPr>
      <w:docPartBody>
        <w:p w:rsidR="005E36BF" w:rsidRDefault="00947CE5" w:rsidP="00947CE5">
          <w:pPr>
            <w:pStyle w:val="FFCE494400A8431B9374F14D7DDEA06D1"/>
          </w:pPr>
          <w:r>
            <w:rPr>
              <w:rStyle w:val="PlaceholderText"/>
              <w:rFonts w:ascii="Franklin Gothic Book" w:hAnsi="Franklin Gothic Book"/>
              <w:sz w:val="22"/>
            </w:rPr>
            <w:t>Cliquez ou tapez ici pour saisir le texte.</w:t>
          </w:r>
        </w:p>
      </w:docPartBody>
    </w:docPart>
    <w:docPart>
      <w:docPartPr>
        <w:name w:val="679D49018DF640408A21491CF8951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52ECD-9BEF-4CBF-A731-3C2F6A1C7542}"/>
      </w:docPartPr>
      <w:docPartBody>
        <w:p w:rsidR="007C35B9" w:rsidRDefault="00947CE5" w:rsidP="00947CE5">
          <w:pPr>
            <w:pStyle w:val="679D49018DF640408A21491CF8951B831"/>
          </w:pPr>
          <w:r>
            <w:rPr>
              <w:rStyle w:val="PlaceholderText"/>
              <w:rFonts w:ascii="Franklin Gothic Book" w:hAnsi="Franklin Gothic Book"/>
              <w:sz w:val="22"/>
            </w:rPr>
            <w:t>Cliquez ou tapez ici pour saisir le texte.</w:t>
          </w:r>
        </w:p>
      </w:docPartBody>
    </w:docPart>
    <w:docPart>
      <w:docPartPr>
        <w:name w:val="695EB588CC344EB2A62A54367100AC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2894F-66FB-4806-995E-E20D6B515D96}"/>
      </w:docPartPr>
      <w:docPartBody>
        <w:p w:rsidR="00E661BA" w:rsidRDefault="00947CE5" w:rsidP="00947CE5">
          <w:pPr>
            <w:pStyle w:val="695EB588CC344EB2A62A54367100AC031"/>
          </w:pPr>
          <w:r>
            <w:rPr>
              <w:rStyle w:val="PlaceholderText"/>
              <w:rFonts w:ascii="Franklin Gothic Book" w:hAnsi="Franklin Gothic Book"/>
              <w:sz w:val="22"/>
            </w:rPr>
            <w:t>Cliquez ou tapez ici pour saisir le texte.</w:t>
          </w:r>
        </w:p>
      </w:docPartBody>
    </w:docPart>
    <w:docPart>
      <w:docPartPr>
        <w:name w:val="5645C934AA0241379797CCD042A27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85D9E-7439-4271-9EED-2E2D239669C4}"/>
      </w:docPartPr>
      <w:docPartBody>
        <w:p w:rsidR="00E661BA" w:rsidRDefault="00F07E88" w:rsidP="00F07E88">
          <w:pPr>
            <w:pStyle w:val="5645C934AA0241379797CCD042A2758C"/>
          </w:pPr>
          <w:r w:rsidRPr="009B7C9F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070B90457F934A8DA63ED5EF4D15B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1BAFF-A02F-4C70-AAD6-F32726F7FFD4}"/>
      </w:docPartPr>
      <w:docPartBody>
        <w:p w:rsidR="00E661BA" w:rsidRDefault="00947CE5" w:rsidP="00947CE5">
          <w:pPr>
            <w:pStyle w:val="070B90457F934A8DA63ED5EF4D15B6F71"/>
          </w:pPr>
          <w:r>
            <w:rPr>
              <w:rStyle w:val="PlaceholderText"/>
              <w:rFonts w:ascii="Franklin Gothic Book" w:hAnsi="Franklin Gothic Book"/>
              <w:sz w:val="22"/>
            </w:rPr>
            <w:t>Cliquez ou tapez ici pour saisir le texte.</w:t>
          </w:r>
        </w:p>
      </w:docPartBody>
    </w:docPart>
    <w:docPart>
      <w:docPartPr>
        <w:name w:val="E6DEC903D27846229E27C291036AF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AF29E-CE6C-42FD-A549-068D0FE59811}"/>
      </w:docPartPr>
      <w:docPartBody>
        <w:p w:rsidR="00E661BA" w:rsidRDefault="00947CE5" w:rsidP="00947CE5">
          <w:pPr>
            <w:pStyle w:val="E6DEC903D27846229E27C291036AF1861"/>
          </w:pPr>
          <w:r>
            <w:rPr>
              <w:rStyle w:val="PlaceholderText"/>
              <w:rFonts w:ascii="Franklin Gothic Book" w:hAnsi="Franklin Gothic Book"/>
              <w:sz w:val="22"/>
            </w:rPr>
            <w:t>Cliquez ou tapez ici pour saisir le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 Century School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190B"/>
    <w:rsid w:val="000332F0"/>
    <w:rsid w:val="000479AD"/>
    <w:rsid w:val="0007249B"/>
    <w:rsid w:val="000950FD"/>
    <w:rsid w:val="00113AE8"/>
    <w:rsid w:val="00141330"/>
    <w:rsid w:val="00152425"/>
    <w:rsid w:val="00160DDF"/>
    <w:rsid w:val="001A7990"/>
    <w:rsid w:val="001B1793"/>
    <w:rsid w:val="001E3857"/>
    <w:rsid w:val="001F6A12"/>
    <w:rsid w:val="002522AE"/>
    <w:rsid w:val="002A0901"/>
    <w:rsid w:val="003758B3"/>
    <w:rsid w:val="00460504"/>
    <w:rsid w:val="004D24C3"/>
    <w:rsid w:val="00517DFB"/>
    <w:rsid w:val="005A3270"/>
    <w:rsid w:val="005E36BF"/>
    <w:rsid w:val="0072532C"/>
    <w:rsid w:val="007476B8"/>
    <w:rsid w:val="00764AE4"/>
    <w:rsid w:val="0077571F"/>
    <w:rsid w:val="007A442F"/>
    <w:rsid w:val="007C35B9"/>
    <w:rsid w:val="007D25E3"/>
    <w:rsid w:val="00842CAF"/>
    <w:rsid w:val="00887795"/>
    <w:rsid w:val="00892FD3"/>
    <w:rsid w:val="008D65B1"/>
    <w:rsid w:val="0093369B"/>
    <w:rsid w:val="00947CE5"/>
    <w:rsid w:val="009A0E26"/>
    <w:rsid w:val="009E7DD9"/>
    <w:rsid w:val="00A1181C"/>
    <w:rsid w:val="00A705D9"/>
    <w:rsid w:val="00AD23A3"/>
    <w:rsid w:val="00AD6468"/>
    <w:rsid w:val="00B44C0A"/>
    <w:rsid w:val="00B95F41"/>
    <w:rsid w:val="00BD4C8F"/>
    <w:rsid w:val="00BD4E6C"/>
    <w:rsid w:val="00D8142C"/>
    <w:rsid w:val="00E661BA"/>
    <w:rsid w:val="00EB17E4"/>
    <w:rsid w:val="00EC190B"/>
    <w:rsid w:val="00F07E88"/>
    <w:rsid w:val="00F85FF6"/>
    <w:rsid w:val="00FD6B69"/>
    <w:rsid w:val="00FE428D"/>
    <w:rsid w:val="00FF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47CE5"/>
    <w:rPr>
      <w:color w:val="808080"/>
    </w:rPr>
  </w:style>
  <w:style w:type="paragraph" w:customStyle="1" w:styleId="5645C934AA0241379797CCD042A2758C">
    <w:name w:val="5645C934AA0241379797CCD042A2758C"/>
    <w:rsid w:val="00F07E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CE494400A8431B9374F14D7DDEA06D1">
    <w:name w:val="FFCE494400A8431B9374F14D7DDEA06D1"/>
    <w:rsid w:val="00947CE5"/>
    <w:pPr>
      <w:widowControl w:val="0"/>
      <w:spacing w:after="0" w:line="240" w:lineRule="auto"/>
    </w:pPr>
    <w:rPr>
      <w:rFonts w:ascii="New Century Schoolbook" w:eastAsia="Times New Roman" w:hAnsi="New Century Schoolbook" w:cs="Times New Roman"/>
      <w:snapToGrid w:val="0"/>
      <w:sz w:val="20"/>
      <w:szCs w:val="20"/>
      <w:lang w:eastAsia="en-US"/>
    </w:rPr>
  </w:style>
  <w:style w:type="paragraph" w:customStyle="1" w:styleId="F1B726BECD134E698D71FDE352E945361">
    <w:name w:val="F1B726BECD134E698D71FDE352E945361"/>
    <w:rsid w:val="00947CE5"/>
    <w:pPr>
      <w:widowControl w:val="0"/>
      <w:spacing w:after="0" w:line="240" w:lineRule="auto"/>
    </w:pPr>
    <w:rPr>
      <w:rFonts w:ascii="New Century Schoolbook" w:eastAsia="Times New Roman" w:hAnsi="New Century Schoolbook" w:cs="Times New Roman"/>
      <w:snapToGrid w:val="0"/>
      <w:sz w:val="20"/>
      <w:szCs w:val="20"/>
      <w:lang w:eastAsia="en-US"/>
    </w:rPr>
  </w:style>
  <w:style w:type="paragraph" w:customStyle="1" w:styleId="241AF919D41647518E3CE2EDA57B83551">
    <w:name w:val="241AF919D41647518E3CE2EDA57B83551"/>
    <w:rsid w:val="00947CE5"/>
    <w:pPr>
      <w:widowControl w:val="0"/>
      <w:spacing w:after="0" w:line="240" w:lineRule="auto"/>
    </w:pPr>
    <w:rPr>
      <w:rFonts w:ascii="New Century Schoolbook" w:eastAsia="Times New Roman" w:hAnsi="New Century Schoolbook" w:cs="Times New Roman"/>
      <w:snapToGrid w:val="0"/>
      <w:sz w:val="20"/>
      <w:szCs w:val="20"/>
      <w:lang w:eastAsia="en-US"/>
    </w:rPr>
  </w:style>
  <w:style w:type="paragraph" w:customStyle="1" w:styleId="E58EF431641943E68032ED13D550095A1">
    <w:name w:val="E58EF431641943E68032ED13D550095A1"/>
    <w:rsid w:val="00947CE5"/>
    <w:pPr>
      <w:widowControl w:val="0"/>
      <w:spacing w:after="0" w:line="240" w:lineRule="auto"/>
    </w:pPr>
    <w:rPr>
      <w:rFonts w:ascii="New Century Schoolbook" w:eastAsia="Times New Roman" w:hAnsi="New Century Schoolbook" w:cs="Times New Roman"/>
      <w:snapToGrid w:val="0"/>
      <w:sz w:val="20"/>
      <w:szCs w:val="20"/>
      <w:lang w:eastAsia="en-US"/>
    </w:rPr>
  </w:style>
  <w:style w:type="paragraph" w:customStyle="1" w:styleId="913CA932ECDC413B98C39FDB8D0344131">
    <w:name w:val="913CA932ECDC413B98C39FDB8D0344131"/>
    <w:rsid w:val="00947CE5"/>
    <w:pPr>
      <w:widowControl w:val="0"/>
      <w:spacing w:after="0" w:line="240" w:lineRule="auto"/>
    </w:pPr>
    <w:rPr>
      <w:rFonts w:ascii="New Century Schoolbook" w:eastAsia="Times New Roman" w:hAnsi="New Century Schoolbook" w:cs="Times New Roman"/>
      <w:snapToGrid w:val="0"/>
      <w:sz w:val="20"/>
      <w:szCs w:val="20"/>
      <w:lang w:eastAsia="en-US"/>
    </w:rPr>
  </w:style>
  <w:style w:type="paragraph" w:customStyle="1" w:styleId="695EB588CC344EB2A62A54367100AC031">
    <w:name w:val="695EB588CC344EB2A62A54367100AC031"/>
    <w:rsid w:val="00947CE5"/>
    <w:pPr>
      <w:widowControl w:val="0"/>
      <w:spacing w:after="0" w:line="240" w:lineRule="auto"/>
    </w:pPr>
    <w:rPr>
      <w:rFonts w:ascii="New Century Schoolbook" w:eastAsia="Times New Roman" w:hAnsi="New Century Schoolbook" w:cs="Times New Roman"/>
      <w:snapToGrid w:val="0"/>
      <w:sz w:val="20"/>
      <w:szCs w:val="20"/>
      <w:lang w:eastAsia="en-US"/>
    </w:rPr>
  </w:style>
  <w:style w:type="paragraph" w:customStyle="1" w:styleId="070B90457F934A8DA63ED5EF4D15B6F71">
    <w:name w:val="070B90457F934A8DA63ED5EF4D15B6F71"/>
    <w:rsid w:val="00947CE5"/>
    <w:pPr>
      <w:widowControl w:val="0"/>
      <w:spacing w:after="0" w:line="240" w:lineRule="auto"/>
    </w:pPr>
    <w:rPr>
      <w:rFonts w:ascii="New Century Schoolbook" w:eastAsia="Times New Roman" w:hAnsi="New Century Schoolbook" w:cs="Times New Roman"/>
      <w:snapToGrid w:val="0"/>
      <w:sz w:val="20"/>
      <w:szCs w:val="20"/>
      <w:lang w:eastAsia="en-US"/>
    </w:rPr>
  </w:style>
  <w:style w:type="paragraph" w:customStyle="1" w:styleId="E6DEC903D27846229E27C291036AF1861">
    <w:name w:val="E6DEC903D27846229E27C291036AF1861"/>
    <w:rsid w:val="00947CE5"/>
    <w:pPr>
      <w:widowControl w:val="0"/>
      <w:spacing w:after="0" w:line="240" w:lineRule="auto"/>
    </w:pPr>
    <w:rPr>
      <w:rFonts w:ascii="New Century Schoolbook" w:eastAsia="Times New Roman" w:hAnsi="New Century Schoolbook" w:cs="Times New Roman"/>
      <w:snapToGrid w:val="0"/>
      <w:sz w:val="20"/>
      <w:szCs w:val="20"/>
      <w:lang w:eastAsia="en-US"/>
    </w:rPr>
  </w:style>
  <w:style w:type="paragraph" w:customStyle="1" w:styleId="679D49018DF640408A21491CF8951B831">
    <w:name w:val="679D49018DF640408A21491CF8951B831"/>
    <w:rsid w:val="00947CE5"/>
    <w:pPr>
      <w:widowControl w:val="0"/>
      <w:spacing w:after="0" w:line="240" w:lineRule="auto"/>
    </w:pPr>
    <w:rPr>
      <w:rFonts w:ascii="New Century Schoolbook" w:eastAsia="Times New Roman" w:hAnsi="New Century Schoolbook" w:cs="Times New Roman"/>
      <w:snapToGrid w:val="0"/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652c5c8-06da-49d8-9279-6cb6c545cc53">
      <UserInfo>
        <DisplayName>Stuart Hawkins</DisplayName>
        <AccountId>6</AccountId>
        <AccountType/>
      </UserInfo>
      <UserInfo>
        <DisplayName>SharingLinks.d8e6e249-d34b-4d34-9538-99464a53854d.OrganizationEdit.54a7e433-be9c-400f-a454-1ab860e67383</DisplayName>
        <AccountId>661</AccountId>
        <AccountType/>
      </UserInfo>
      <UserInfo>
        <DisplayName>Ning Zhao</DisplayName>
        <AccountId>66</AccountId>
        <AccountType/>
      </UserInfo>
      <UserInfo>
        <DisplayName>Anna Koelewijn</DisplayName>
        <AccountId>51</AccountId>
        <AccountType/>
      </UserInfo>
      <UserInfo>
        <DisplayName>Sabrina Stucken</DisplayName>
        <AccountId>510</AccountId>
        <AccountType/>
      </UserInfo>
      <UserInfo>
        <DisplayName>Sandrine  Brard</DisplayName>
        <AccountId>284</AccountId>
        <AccountType/>
      </UserInfo>
      <UserInfo>
        <DisplayName>Caio Gomes de Freitas</DisplayName>
        <AccountId>631</AccountId>
        <AccountType/>
      </UserInfo>
      <UserInfo>
        <DisplayName>Melissa Ford</DisplayName>
        <AccountId>590</AccountId>
        <AccountType/>
      </UserInfo>
      <UserInfo>
        <DisplayName>Ana Zanettin</DisplayName>
        <AccountId>68</AccountId>
        <AccountType/>
      </UserInfo>
      <UserInfo>
        <DisplayName>Sophie Pineau</DisplayName>
        <AccountId>42</AccountId>
        <AccountType/>
      </UserInfo>
    </SharedWithUsers>
    <lcf76f155ced4ddcb4097134ff3c332f xmlns="37485b76-d3b1-434f-bad7-3d6c20d568d5">
      <Terms xmlns="http://schemas.microsoft.com/office/infopath/2007/PartnerControls"/>
    </lcf76f155ced4ddcb4097134ff3c332f>
    <TaxCatchAll xmlns="6652c5c8-06da-49d8-9279-6cb6c545cc5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5167775EDF5140B2B39D9830841844" ma:contentTypeVersion="18" ma:contentTypeDescription="Create a new document." ma:contentTypeScope="" ma:versionID="0844450b97e8255d4c8ad7aeb5f71d3a">
  <xsd:schema xmlns:xsd="http://www.w3.org/2001/XMLSchema" xmlns:xs="http://www.w3.org/2001/XMLSchema" xmlns:p="http://schemas.microsoft.com/office/2006/metadata/properties" xmlns:ns2="37485b76-d3b1-434f-bad7-3d6c20d568d5" xmlns:ns3="6652c5c8-06da-49d8-9279-6cb6c545cc53" targetNamespace="http://schemas.microsoft.com/office/2006/metadata/properties" ma:root="true" ma:fieldsID="5a5efa566a407dc1eaed897d840a1ba9" ns2:_="" ns3:_="">
    <xsd:import namespace="37485b76-d3b1-434f-bad7-3d6c20d568d5"/>
    <xsd:import namespace="6652c5c8-06da-49d8-9279-6cb6c545cc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85b76-d3b1-434f-bad7-3d6c20d568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f9850f-5a64-43bc-ba9c-4291667ff3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2c5c8-06da-49d8-9279-6cb6c545cc5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bb2038-5992-485e-8ecb-5c02469c04ea}" ma:internalName="TaxCatchAll" ma:showField="CatchAllData" ma:web="6652c5c8-06da-49d8-9279-6cb6c545cc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DF7D4217-4A92-4032-9DBD-CFF949869A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9A7972-1364-4533-A6D7-77B2ADC53E6F}">
  <ds:schemaRefs>
    <ds:schemaRef ds:uri="http://schemas.microsoft.com/office/2006/metadata/properties"/>
    <ds:schemaRef ds:uri="http://schemas.microsoft.com/office/infopath/2007/PartnerControls"/>
    <ds:schemaRef ds:uri="6652c5c8-06da-49d8-9279-6cb6c545cc53"/>
    <ds:schemaRef ds:uri="37485b76-d3b1-434f-bad7-3d6c20d568d5"/>
  </ds:schemaRefs>
</ds:datastoreItem>
</file>

<file path=customXml/itemProps3.xml><?xml version="1.0" encoding="utf-8"?>
<ds:datastoreItem xmlns:ds="http://schemas.openxmlformats.org/officeDocument/2006/customXml" ds:itemID="{A87D6451-29E4-4BBF-B728-0BCEFB9BB1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485b76-d3b1-434f-bad7-3d6c20d568d5"/>
    <ds:schemaRef ds:uri="6652c5c8-06da-49d8-9279-6cb6c545cc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C640EC-089A-4A8A-85C2-3839EA195E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17683D-4541-40FA-B102-96C4C690542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MAILING_GenericRegistrationForm.dot</Template>
  <TotalTime>0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HAGUE CONFERENCE ON PRIVATE INTERNATIONAL LAW</vt:lpstr>
      <vt:lpstr>HAGUE CONFERENCE ON PRIVATE INTERNATIONAL LAW</vt:lpstr>
    </vt:vector>
  </TitlesOfParts>
  <Company>Haagse Conferentie</Company>
  <LinksUpToDate>false</LinksUpToDate>
  <CharactersWithSpaces>3397</CharactersWithSpaces>
  <SharedDoc>false</SharedDoc>
  <HLinks>
    <vt:vector size="6" baseType="variant">
      <vt:variant>
        <vt:i4>2818079</vt:i4>
      </vt:variant>
      <vt:variant>
        <vt:i4>3</vt:i4>
      </vt:variant>
      <vt:variant>
        <vt:i4>0</vt:i4>
      </vt:variant>
      <vt:variant>
        <vt:i4>5</vt:i4>
      </vt:variant>
      <vt:variant>
        <vt:lpwstr>mailto:secretariat@hcch.net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HAGUE CONFERENCE ON PRIVATE INTERNATIONAL LAW</dc:title>
  <dc:subject/>
  <dc:creator>Laura Molenaar</dc:creator>
  <cp:keywords/>
  <cp:lastModifiedBy>Stuart Hawkins</cp:lastModifiedBy>
  <cp:revision>2</cp:revision>
  <cp:lastPrinted>2016-10-27T16:18:00Z</cp:lastPrinted>
  <dcterms:created xsi:type="dcterms:W3CDTF">2026-10-20T13:40:00Z</dcterms:created>
  <dcterms:modified xsi:type="dcterms:W3CDTF">2026-10-20T13:40:00Z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Willy de Zoete</vt:lpwstr>
  </property>
  <property fmtid="{D5CDD505-2E9C-101B-9397-08002B2CF9AE}" pid="3" name="Order">
    <vt:r8>7000</vt:r8>
  </property>
  <property fmtid="{D5CDD505-2E9C-101B-9397-08002B2CF9AE}" pid="4" name="display_urn:schemas-microsoft-com:office:office#Author">
    <vt:lpwstr>Willy de Zoete</vt:lpwstr>
  </property>
  <property fmtid="{D5CDD505-2E9C-101B-9397-08002B2CF9AE}" pid="5" name="ContentTypeId">
    <vt:lpwstr>0x010100745167775EDF5140B2B39D9830841844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  <property fmtid="{D5CDD505-2E9C-101B-9397-08002B2CF9AE}" pid="13" name="GrammarlyDocumentId">
    <vt:lpwstr>78f32ae829002cc4e7a379b542baaeb2d93dc83fa629832b3ccb5514425e84c2</vt:lpwstr>
  </property>
</Properties>
</file>