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258"/>
        <w:tblW w:w="5000" w:type="pct"/>
        <w:tblBorders>
          <w:top w:val="none" w:sz="0" w:space="0" w:color="auto"/>
          <w:left w:val="single" w:sz="8" w:space="0" w:color="FFFFFF" w:themeColor="background1"/>
          <w:bottom w:val="none" w:sz="0" w:space="0" w:color="auto"/>
          <w:right w:val="single" w:sz="8" w:space="0" w:color="FFFFFF" w:themeColor="background1"/>
          <w:insideH w:val="none" w:sz="0" w:space="0" w:color="auto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10184"/>
      </w:tblGrid>
      <w:tr w:rsidR="00F01122" w14:paraId="11EE3DF4" w14:textId="77777777" w:rsidTr="00E654E5">
        <w:trPr>
          <w:cantSplit/>
          <w:trHeight w:val="1418"/>
        </w:trPr>
        <w:tc>
          <w:tcPr>
            <w:tcW w:w="10274" w:type="dxa"/>
            <w:shd w:val="clear" w:color="auto" w:fill="00295B"/>
            <w:tcMar>
              <w:top w:w="142" w:type="dxa"/>
              <w:left w:w="227" w:type="dxa"/>
              <w:bottom w:w="142" w:type="dxa"/>
              <w:right w:w="227" w:type="dxa"/>
            </w:tcMar>
            <w:vAlign w:val="center"/>
          </w:tcPr>
          <w:p w14:paraId="5DA36AAB" w14:textId="18CBE63A" w:rsidR="00DA2E07" w:rsidRPr="000203E6" w:rsidRDefault="00DA2E07" w:rsidP="00372E56">
            <w:pPr>
              <w:tabs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</w:pPr>
            <w:r w:rsidRPr="000203E6"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>REGISTRATION FORM</w:t>
            </w:r>
          </w:p>
          <w:p w14:paraId="7925043F" w14:textId="77777777" w:rsidR="00DA2E07" w:rsidRPr="000203E6" w:rsidRDefault="00DA2E07" w:rsidP="00372E56">
            <w:pPr>
              <w:tabs>
                <w:tab w:val="left" w:pos="-720"/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18"/>
                <w:szCs w:val="18"/>
              </w:rPr>
            </w:pPr>
          </w:p>
          <w:p w14:paraId="630C85FA" w14:textId="4D916704" w:rsidR="00D05889" w:rsidRPr="000203E6" w:rsidRDefault="00D05889" w:rsidP="00372E56">
            <w:pPr>
              <w:tabs>
                <w:tab w:val="left" w:pos="-720"/>
                <w:tab w:val="right" w:pos="10773"/>
              </w:tabs>
              <w:jc w:val="center"/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</w:pPr>
            <w:r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>S</w:t>
            </w:r>
            <w:r w:rsidR="00607311"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 xml:space="preserve">pecial </w:t>
            </w:r>
            <w:r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>C</w:t>
            </w:r>
            <w:r w:rsidR="00607311"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>ommission</w:t>
            </w:r>
            <w:r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  <w:r w:rsidR="001F09E1"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 xml:space="preserve">on the practical operation of the </w:t>
            </w:r>
            <w:r w:rsidR="00BD685A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 xml:space="preserve">1993 Adoption </w:t>
            </w:r>
            <w:r w:rsidR="001F09E1" w:rsidRPr="000203E6">
              <w:rPr>
                <w:rFonts w:ascii="Franklin Gothic Book" w:hAnsi="Franklin Gothic Book"/>
                <w:b/>
                <w:caps/>
                <w:color w:val="FFFFFF" w:themeColor="background1"/>
                <w:sz w:val="24"/>
                <w:szCs w:val="24"/>
              </w:rPr>
              <w:t>Convention</w:t>
            </w:r>
          </w:p>
          <w:p w14:paraId="1545D0DE" w14:textId="77777777" w:rsidR="00F16056" w:rsidRPr="000203E6" w:rsidRDefault="00F16056" w:rsidP="00372E56">
            <w:pPr>
              <w:tabs>
                <w:tab w:val="left" w:pos="-720"/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18"/>
                <w:szCs w:val="18"/>
              </w:rPr>
            </w:pPr>
          </w:p>
          <w:p w14:paraId="24DB7397" w14:textId="71AD16CD" w:rsidR="00891D2A" w:rsidRPr="00891D2A" w:rsidRDefault="00876BD7" w:rsidP="00372E56">
            <w:pPr>
              <w:tabs>
                <w:tab w:val="right" w:pos="10773"/>
              </w:tabs>
              <w:jc w:val="center"/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 xml:space="preserve">Tuesday </w:t>
            </w:r>
            <w:r w:rsidR="00BD685A"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 xml:space="preserve">15 – </w:t>
            </w:r>
            <w:r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 xml:space="preserve">Friday </w:t>
            </w:r>
            <w:r w:rsidR="00BD685A"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>18 June</w:t>
            </w:r>
            <w:r w:rsidR="008104FA" w:rsidRPr="000203E6"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DA2E07" w:rsidRPr="000203E6"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>202</w:t>
            </w:r>
            <w:r w:rsidR="00550695"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  <w:t>7</w:t>
            </w:r>
          </w:p>
        </w:tc>
      </w:tr>
    </w:tbl>
    <w:p w14:paraId="20D88743" w14:textId="77777777" w:rsidR="000A73C9" w:rsidRPr="0087295A" w:rsidRDefault="000A73C9" w:rsidP="007C58AC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color w:val="03295A"/>
          <w:sz w:val="22"/>
          <w:szCs w:val="22"/>
        </w:rPr>
      </w:pPr>
    </w:p>
    <w:p w14:paraId="51BB2F8B" w14:textId="5362396A" w:rsidR="00F97360" w:rsidRPr="0087295A" w:rsidRDefault="00F97360" w:rsidP="00F97360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  <w:sz w:val="22"/>
          <w:szCs w:val="22"/>
        </w:rPr>
      </w:pPr>
      <w:r w:rsidRPr="0087295A">
        <w:rPr>
          <w:rFonts w:ascii="Franklin Gothic Book" w:hAnsi="Franklin Gothic Book"/>
          <w:bCs/>
          <w:color w:val="03295A"/>
          <w:sz w:val="22"/>
          <w:szCs w:val="22"/>
        </w:rPr>
        <w:t xml:space="preserve">Please complete the form in </w:t>
      </w:r>
      <w:r w:rsidRPr="0087295A">
        <w:rPr>
          <w:rFonts w:ascii="Franklin Gothic Book" w:hAnsi="Franklin Gothic Book"/>
          <w:b/>
          <w:color w:val="03295A"/>
          <w:sz w:val="22"/>
          <w:szCs w:val="22"/>
        </w:rPr>
        <w:t>English</w:t>
      </w:r>
      <w:r w:rsidR="00240040" w:rsidRPr="0087295A">
        <w:rPr>
          <w:rFonts w:ascii="Franklin Gothic Book" w:hAnsi="Franklin Gothic Book"/>
          <w:bCs/>
          <w:color w:val="03295A"/>
          <w:sz w:val="22"/>
          <w:szCs w:val="22"/>
        </w:rPr>
        <w:t xml:space="preserve">, </w:t>
      </w:r>
      <w:r w:rsidRPr="0087295A">
        <w:rPr>
          <w:rFonts w:ascii="Franklin Gothic Book" w:hAnsi="Franklin Gothic Book"/>
          <w:b/>
          <w:color w:val="03295A"/>
          <w:sz w:val="22"/>
          <w:szCs w:val="22"/>
        </w:rPr>
        <w:t>French</w:t>
      </w:r>
      <w:r w:rsidR="00240040" w:rsidRPr="0087295A">
        <w:rPr>
          <w:rFonts w:ascii="Franklin Gothic Book" w:hAnsi="Franklin Gothic Book"/>
          <w:b/>
          <w:color w:val="03295A"/>
          <w:sz w:val="22"/>
          <w:szCs w:val="22"/>
        </w:rPr>
        <w:t xml:space="preserve"> </w:t>
      </w:r>
      <w:r w:rsidR="00240040" w:rsidRPr="0087295A">
        <w:rPr>
          <w:rFonts w:ascii="Franklin Gothic Book" w:hAnsi="Franklin Gothic Book"/>
          <w:bCs/>
          <w:color w:val="03295A"/>
          <w:sz w:val="22"/>
          <w:szCs w:val="22"/>
        </w:rPr>
        <w:t>or</w:t>
      </w:r>
      <w:r w:rsidR="00240040" w:rsidRPr="0087295A">
        <w:rPr>
          <w:rFonts w:ascii="Franklin Gothic Book" w:hAnsi="Franklin Gothic Book"/>
          <w:b/>
          <w:color w:val="03295A"/>
          <w:sz w:val="22"/>
          <w:szCs w:val="22"/>
        </w:rPr>
        <w:t xml:space="preserve"> Spanish</w:t>
      </w:r>
      <w:r w:rsidRPr="0087295A">
        <w:rPr>
          <w:rFonts w:ascii="Franklin Gothic Book" w:hAnsi="Franklin Gothic Book"/>
          <w:bCs/>
          <w:color w:val="03295A"/>
          <w:sz w:val="22"/>
          <w:szCs w:val="22"/>
        </w:rPr>
        <w:t xml:space="preserve"> </w:t>
      </w:r>
      <w:r w:rsidRPr="0087295A">
        <w:rPr>
          <w:rFonts w:ascii="Franklin Gothic Book" w:hAnsi="Franklin Gothic Book"/>
          <w:b/>
          <w:color w:val="03295A"/>
          <w:sz w:val="22"/>
          <w:szCs w:val="22"/>
          <w:u w:val="single"/>
        </w:rPr>
        <w:t>only</w:t>
      </w:r>
      <w:r w:rsidRPr="0087295A">
        <w:rPr>
          <w:rFonts w:ascii="Franklin Gothic Book" w:hAnsi="Franklin Gothic Book"/>
          <w:bCs/>
          <w:color w:val="03295A"/>
          <w:sz w:val="22"/>
          <w:szCs w:val="22"/>
        </w:rPr>
        <w:t xml:space="preserve"> and use one form for </w:t>
      </w:r>
      <w:r w:rsidRPr="0087295A">
        <w:rPr>
          <w:rFonts w:ascii="Franklin Gothic Book" w:hAnsi="Franklin Gothic Book"/>
          <w:b/>
          <w:color w:val="03295A"/>
          <w:sz w:val="22"/>
          <w:szCs w:val="22"/>
          <w:u w:val="single"/>
        </w:rPr>
        <w:t>each</w:t>
      </w:r>
      <w:r w:rsidRPr="0087295A">
        <w:rPr>
          <w:rFonts w:ascii="Franklin Gothic Book" w:hAnsi="Franklin Gothic Book"/>
          <w:bCs/>
          <w:color w:val="03295A"/>
          <w:sz w:val="22"/>
          <w:szCs w:val="22"/>
        </w:rPr>
        <w:t xml:space="preserve"> participant.</w:t>
      </w:r>
    </w:p>
    <w:p w14:paraId="151BCF20" w14:textId="14A453FD" w:rsidR="00F97360" w:rsidRPr="0087295A" w:rsidRDefault="00F97360" w:rsidP="007C58AC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i/>
          <w:iCs/>
          <w:color w:val="03295A"/>
          <w:sz w:val="22"/>
          <w:szCs w:val="22"/>
        </w:rPr>
      </w:pPr>
      <w:r w:rsidRPr="0087295A">
        <w:rPr>
          <w:rFonts w:ascii="Franklin Gothic Book" w:hAnsi="Franklin Gothic Book"/>
          <w:bCs/>
          <w:i/>
          <w:iCs/>
          <w:color w:val="03295A"/>
          <w:sz w:val="22"/>
          <w:szCs w:val="22"/>
        </w:rPr>
        <w:t xml:space="preserve">Kindly note that forms received in other languages </w:t>
      </w:r>
      <w:r w:rsidRPr="0087295A">
        <w:rPr>
          <w:rFonts w:ascii="Franklin Gothic Book" w:hAnsi="Franklin Gothic Book"/>
          <w:b/>
          <w:i/>
          <w:iCs/>
          <w:color w:val="03295A"/>
          <w:sz w:val="22"/>
          <w:szCs w:val="22"/>
          <w:u w:val="single"/>
        </w:rPr>
        <w:t>will not</w:t>
      </w:r>
      <w:r w:rsidRPr="0087295A">
        <w:rPr>
          <w:rFonts w:ascii="Franklin Gothic Book" w:hAnsi="Franklin Gothic Book"/>
          <w:bCs/>
          <w:i/>
          <w:iCs/>
          <w:color w:val="03295A"/>
          <w:sz w:val="22"/>
          <w:szCs w:val="22"/>
        </w:rPr>
        <w:t xml:space="preserve"> be processed.</w:t>
      </w:r>
    </w:p>
    <w:p w14:paraId="331DF519" w14:textId="77777777" w:rsidR="00F97360" w:rsidRPr="0087295A" w:rsidRDefault="00F97360" w:rsidP="007C58AC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color w:val="03295A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3"/>
        <w:gridCol w:w="6271"/>
      </w:tblGrid>
      <w:tr w:rsidR="004F4266" w:rsidRPr="0087295A" w14:paraId="15BCF8DD" w14:textId="77777777" w:rsidTr="00461A38">
        <w:trPr>
          <w:trHeight w:val="567"/>
          <w:jc w:val="center"/>
        </w:trPr>
        <w:tc>
          <w:tcPr>
            <w:tcW w:w="3923" w:type="dxa"/>
            <w:shd w:val="clear" w:color="auto" w:fill="002060"/>
            <w:vAlign w:val="center"/>
          </w:tcPr>
          <w:p w14:paraId="35A7C99D" w14:textId="77564F08" w:rsidR="004F4266" w:rsidRPr="001C4164" w:rsidRDefault="004F4266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sz w:val="22"/>
                <w:szCs w:val="22"/>
                <w:lang w:val="fr-CA"/>
              </w:rPr>
            </w:pPr>
            <w:r w:rsidRPr="001C4164">
              <w:rPr>
                <w:rFonts w:ascii="Franklin Gothic Book" w:hAnsi="Franklin Gothic Book"/>
                <w:b/>
                <w:bCs/>
                <w:sz w:val="22"/>
                <w:szCs w:val="22"/>
                <w:lang w:val="fr-CA"/>
              </w:rPr>
              <w:t>Special Commission</w:t>
            </w:r>
          </w:p>
        </w:tc>
        <w:tc>
          <w:tcPr>
            <w:tcW w:w="6271" w:type="dxa"/>
            <w:shd w:val="clear" w:color="auto" w:fill="002060"/>
            <w:vAlign w:val="center"/>
          </w:tcPr>
          <w:p w14:paraId="5FF3597D" w14:textId="5D9B36CF" w:rsidR="004F4266" w:rsidRPr="0087295A" w:rsidRDefault="004F4266">
            <w:pPr>
              <w:widowControl/>
              <w:spacing w:line="259" w:lineRule="auto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</w:p>
        </w:tc>
      </w:tr>
      <w:tr w:rsidR="000A7BB0" w:rsidRPr="0087295A" w14:paraId="380F2E6D" w14:textId="77777777" w:rsidTr="00461A38">
        <w:trPr>
          <w:trHeight w:val="760"/>
          <w:jc w:val="center"/>
        </w:trPr>
        <w:tc>
          <w:tcPr>
            <w:tcW w:w="3923" w:type="dxa"/>
            <w:vAlign w:val="center"/>
          </w:tcPr>
          <w:p w14:paraId="183E5FD3" w14:textId="77777777" w:rsidR="005470DA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  <w:u w:val="single"/>
              </w:rPr>
            </w:pPr>
            <w:r w:rsidRPr="0087295A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</w:rPr>
              <w:t>States only</w:t>
            </w:r>
          </w:p>
          <w:p w14:paraId="2BEEE10B" w14:textId="6B2BD62E" w:rsidR="005470DA" w:rsidRPr="0087295A" w:rsidRDefault="005470DA" w:rsidP="00616D23">
            <w:pPr>
              <w:tabs>
                <w:tab w:val="center" w:pos="6804"/>
                <w:tab w:val="right" w:pos="9639"/>
              </w:tabs>
              <w:spacing w:before="60" w:after="60"/>
              <w:ind w:right="-245"/>
              <w:rPr>
                <w:color w:val="1F3864" w:themeColor="accent1" w:themeShade="80"/>
                <w:sz w:val="22"/>
                <w:szCs w:val="22"/>
              </w:rPr>
            </w:pPr>
            <w:r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Delegate from</w:t>
            </w:r>
            <w:r w:rsidRPr="0087295A" w:rsidDel="00440A50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</w:t>
            </w:r>
            <w:r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… [State]</w:t>
            </w:r>
          </w:p>
          <w:p w14:paraId="7ECC9D74" w14:textId="0BC4A251" w:rsidR="000B4C12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i/>
                <w:iCs/>
                <w:color w:val="03295A"/>
                <w:sz w:val="22"/>
                <w:szCs w:val="22"/>
                <w:lang w:val="fr-CA"/>
              </w:rPr>
            </w:pPr>
            <w:r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</w:rPr>
              <w:t>Authority</w:t>
            </w:r>
          </w:p>
        </w:tc>
        <w:tc>
          <w:tcPr>
            <w:tcW w:w="6271" w:type="dxa"/>
            <w:vAlign w:val="center"/>
          </w:tcPr>
          <w:p w14:paraId="1B99CC1F" w14:textId="77777777" w:rsidR="008D3BE1" w:rsidRPr="0087295A" w:rsidRDefault="008D3BE1" w:rsidP="001D19D5">
            <w:pPr>
              <w:widowControl/>
              <w:spacing w:before="60"/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</w:pPr>
          </w:p>
          <w:p w14:paraId="3FC7704C" w14:textId="13070468" w:rsidR="008D3BE1" w:rsidRPr="0087295A" w:rsidRDefault="000549F7" w:rsidP="001D19D5">
            <w:pPr>
              <w:widowControl/>
              <w:spacing w:before="60" w:after="60"/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-924105547"/>
                <w:placeholder>
                  <w:docPart w:val="FFCE494400A8431B9374F14D7DDEA06D"/>
                </w:placeholder>
                <w:showingPlcHdr/>
                <w:text/>
              </w:sdtPr>
              <w:sdtEndPr/>
              <w:sdtContent>
                <w:r w:rsidR="00C567D3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0AC16367" w14:textId="38CFA197" w:rsidR="000A7BB0" w:rsidRPr="0087295A" w:rsidRDefault="000549F7" w:rsidP="001D19D5">
            <w:pPr>
              <w:widowControl/>
              <w:spacing w:before="60" w:after="60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-270166949"/>
                <w:placeholder>
                  <w:docPart w:val="F1B726BECD134E698D71FDE352E94536"/>
                </w:placeholder>
                <w:showingPlcHdr/>
                <w:text/>
              </w:sdtPr>
              <w:sdtEndPr/>
              <w:sdtContent>
                <w:r w:rsidR="008D3BE1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  <w:r w:rsidR="008D3BE1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  <w:t xml:space="preserve"> </w:t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  <w:fldChar w:fldCharType="begin"/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instrText xml:space="preserve"> FILLIN   \* MERGEFORMAT </w:instrText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  <w:fldChar w:fldCharType="separate"/>
            </w:r>
            <w:r w:rsidR="00BC7980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  <w:fldChar w:fldCharType="end"/>
            </w:r>
          </w:p>
        </w:tc>
      </w:tr>
      <w:tr w:rsidR="00586327" w:rsidRPr="0087295A" w14:paraId="6E73E220" w14:textId="77777777" w:rsidTr="00461A38">
        <w:trPr>
          <w:trHeight w:val="625"/>
          <w:jc w:val="center"/>
        </w:trPr>
        <w:tc>
          <w:tcPr>
            <w:tcW w:w="3923" w:type="dxa"/>
            <w:vAlign w:val="center"/>
          </w:tcPr>
          <w:p w14:paraId="283AFDEE" w14:textId="43AFFC85" w:rsidR="005470DA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INGOs</w:t>
            </w:r>
            <w:r w:rsidR="00B166C1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 </w:t>
            </w:r>
            <w:r w:rsidRPr="0087295A"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/</w:t>
            </w:r>
            <w:r w:rsidRPr="0087295A">
              <w:rPr>
                <w:rFonts w:ascii="Franklin Gothic Book" w:hAnsi="Franklin Gothic Book"/>
                <w:b/>
                <w:bCs/>
                <w:i/>
                <w:iCs/>
                <w:color w:val="03295A"/>
                <w:sz w:val="22"/>
                <w:szCs w:val="22"/>
                <w:u w:val="single"/>
                <w:lang w:val="en-GB"/>
              </w:rPr>
              <w:t>IGOs only</w:t>
            </w:r>
          </w:p>
          <w:p w14:paraId="0F5725E4" w14:textId="4DB231A9" w:rsidR="00CF4D66" w:rsidRPr="0087295A" w:rsidRDefault="005470DA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Name of the organisation</w:t>
            </w:r>
          </w:p>
        </w:tc>
        <w:tc>
          <w:tcPr>
            <w:tcW w:w="6271" w:type="dxa"/>
            <w:vAlign w:val="center"/>
          </w:tcPr>
          <w:p w14:paraId="1D555A3F" w14:textId="46B85D6E" w:rsidR="00586327" w:rsidRPr="0087295A" w:rsidRDefault="000549F7" w:rsidP="00CC2884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-599253568"/>
                <w:placeholder>
                  <w:docPart w:val="241AF919D41647518E3CE2EDA57B8355"/>
                </w:placeholder>
                <w:showingPlcHdr/>
                <w:text/>
              </w:sdtPr>
              <w:sdtEndPr/>
              <w:sdtContent>
                <w:r w:rsidR="00AF5582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0A7BB0" w:rsidRPr="0087295A" w14:paraId="56207CA1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3974D46E" w14:textId="6AED02EA" w:rsidR="000A7BB0" w:rsidRPr="0087295A" w:rsidRDefault="00FD58BE" w:rsidP="00616D23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  <w:t>Family name</w:t>
            </w:r>
            <w:r w:rsidR="00FE110A" w:rsidRPr="0087295A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  <w:t>(s)</w:t>
            </w:r>
          </w:p>
        </w:tc>
        <w:tc>
          <w:tcPr>
            <w:tcW w:w="6271" w:type="dxa"/>
            <w:vAlign w:val="center"/>
          </w:tcPr>
          <w:p w14:paraId="520648B7" w14:textId="1176A7C9" w:rsidR="000A7BB0" w:rsidRPr="0087295A" w:rsidRDefault="000549F7" w:rsidP="00CC2884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-367763443"/>
                <w:placeholder>
                  <w:docPart w:val="E58EF431641943E68032ED13D550095A"/>
                </w:placeholder>
                <w:showingPlcHdr/>
                <w:text/>
              </w:sdtPr>
              <w:sdtEndPr/>
              <w:sdtContent>
                <w:r w:rsidR="00AF5582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0A7BB0" w:rsidRPr="0087295A" w14:paraId="168549EF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375A18C3" w14:textId="580BDCE8" w:rsidR="000A7BB0" w:rsidRPr="0087295A" w:rsidRDefault="00EA6DAB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Given name</w:t>
            </w:r>
            <w:r w:rsidR="003F3FD1"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(</w:t>
            </w:r>
            <w:r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s</w:t>
            </w:r>
            <w:r w:rsidR="003F3FD1"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)</w:t>
            </w:r>
          </w:p>
        </w:tc>
        <w:tc>
          <w:tcPr>
            <w:tcW w:w="6271" w:type="dxa"/>
            <w:vAlign w:val="center"/>
          </w:tcPr>
          <w:p w14:paraId="1674B660" w14:textId="47C3A0BF" w:rsidR="000A7BB0" w:rsidRPr="0087295A" w:rsidRDefault="000549F7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-232236914"/>
                <w:placeholder>
                  <w:docPart w:val="913CA932ECDC413B98C39FDB8D034413"/>
                </w:placeholder>
                <w:showingPlcHdr/>
                <w:text/>
              </w:sdtPr>
              <w:sdtEndPr/>
              <w:sdtContent>
                <w:r w:rsidR="00AF5582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0A7BB0" w:rsidRPr="0087295A" w14:paraId="6BB5CBC1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12720D20" w14:textId="0312CECE" w:rsidR="000A7BB0" w:rsidRPr="0087295A" w:rsidRDefault="00EA6DAB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  <w:t>Gender</w:t>
            </w:r>
          </w:p>
        </w:tc>
        <w:tc>
          <w:tcPr>
            <w:tcW w:w="6271" w:type="dxa"/>
            <w:vAlign w:val="center"/>
          </w:tcPr>
          <w:p w14:paraId="3C6E3A0D" w14:textId="58DE8E2F" w:rsidR="000A7BB0" w:rsidRPr="0087295A" w:rsidRDefault="000549F7" w:rsidP="00CF22CB">
            <w:pPr>
              <w:tabs>
                <w:tab w:val="left" w:pos="1145"/>
                <w:tab w:val="left" w:pos="2421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  <w:lang w:val="fr-FR"/>
                </w:rPr>
                <w:id w:val="-97921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DD5" w:rsidRPr="0087295A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4905A1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  <w:t xml:space="preserve"> </w:t>
            </w:r>
            <w:r w:rsidR="00EA6DAB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  <w:t>Male</w:t>
            </w:r>
            <w:r w:rsidR="003A3C74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  <w:lang w:val="fr-FR"/>
                </w:rPr>
                <w:id w:val="44720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267" w:rsidRPr="0087295A">
                  <w:rPr>
                    <w:rFonts w:ascii="MS Gothic" w:eastAsia="MS Gothic" w:hAnsi="MS Gothic"/>
                    <w:color w:val="03295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4905A1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  <w:t xml:space="preserve"> </w:t>
            </w:r>
            <w:r w:rsidR="00EA6DAB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  <w:t>Female</w:t>
            </w:r>
            <w:r w:rsidR="003A3C74" w:rsidRPr="0087295A">
              <w:rPr>
                <w:rFonts w:ascii="Franklin Gothic Book" w:hAnsi="Franklin Gothic Book"/>
                <w:color w:val="03295A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  <w:lang w:val="fr-FR"/>
                </w:rPr>
                <w:id w:val="-12403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267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4905A1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fr-FR"/>
              </w:rPr>
              <w:t xml:space="preserve"> </w:t>
            </w:r>
            <w:r w:rsidR="00392CCB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fr-FR"/>
              </w:rPr>
              <w:t>Other</w:t>
            </w:r>
          </w:p>
        </w:tc>
      </w:tr>
      <w:tr w:rsidR="00E5700E" w:rsidRPr="0087295A" w14:paraId="4E154596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792FCEEC" w14:textId="58327FDC" w:rsidR="00E5700E" w:rsidRPr="0087295A" w:rsidRDefault="00E5700E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  <w:t>Head of delegation</w:t>
            </w:r>
          </w:p>
        </w:tc>
        <w:tc>
          <w:tcPr>
            <w:tcW w:w="6271" w:type="dxa"/>
            <w:vAlign w:val="center"/>
          </w:tcPr>
          <w:p w14:paraId="3A2239EE" w14:textId="3D285348" w:rsidR="00E5700E" w:rsidRPr="0087295A" w:rsidRDefault="000549F7" w:rsidP="00567BE4">
            <w:pPr>
              <w:tabs>
                <w:tab w:val="left" w:pos="1145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  <w:lang w:val="en-GB"/>
                </w:rPr>
                <w:id w:val="212180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6C7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4905A1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 xml:space="preserve"> </w:t>
            </w:r>
            <w:r w:rsidR="00E5700E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>Yes</w:t>
            </w:r>
            <w:r w:rsidR="00567BE4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  <w:lang w:val="en-GB"/>
                </w:rPr>
                <w:id w:val="17354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700E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4905A1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 xml:space="preserve"> </w:t>
            </w:r>
            <w:r w:rsidR="00E5700E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>No</w:t>
            </w:r>
          </w:p>
        </w:tc>
      </w:tr>
      <w:tr w:rsidR="0013465A" w:rsidRPr="0087295A" w14:paraId="58CAFB33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761C712A" w14:textId="3CF5CC45" w:rsidR="0013465A" w:rsidRPr="0087295A" w:rsidRDefault="0013465A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n-GB"/>
              </w:rPr>
            </w:pPr>
            <w:r w:rsidRPr="00D954DE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 xml:space="preserve">Primary </w:t>
            </w:r>
            <w:r w:rsidR="00D10B85" w:rsidRPr="00D954DE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c</w:t>
            </w:r>
            <w:r w:rsidRPr="00D954DE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 xml:space="preserve">ontact for bilateral meetings </w:t>
            </w:r>
          </w:p>
        </w:tc>
        <w:tc>
          <w:tcPr>
            <w:tcW w:w="6271" w:type="dxa"/>
            <w:vAlign w:val="center"/>
          </w:tcPr>
          <w:p w14:paraId="3C2E56F6" w14:textId="7C80BE67" w:rsidR="0013465A" w:rsidRDefault="000549F7" w:rsidP="0013465A">
            <w:pPr>
              <w:tabs>
                <w:tab w:val="left" w:pos="1145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  <w:lang w:val="en-GB"/>
                </w:rPr>
                <w:id w:val="-179012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13465A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 xml:space="preserve"> Yes</w:t>
            </w:r>
            <w:r w:rsidR="0013465A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sz w:val="22"/>
                  <w:szCs w:val="22"/>
                  <w:lang w:val="en-GB"/>
                </w:rPr>
                <w:id w:val="192021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MS Gothic" w:eastAsia="MS Gothic" w:hAnsi="MS Gothic"/>
                    <w:bCs/>
                    <w:iCs/>
                    <w:color w:val="03295A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13465A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  <w:lang w:val="en-GB"/>
              </w:rPr>
              <w:t xml:space="preserve"> No</w:t>
            </w:r>
          </w:p>
        </w:tc>
      </w:tr>
      <w:tr w:rsidR="0013465A" w:rsidRPr="0087295A" w14:paraId="7B7B5163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38568C72" w14:textId="74D6FF5C" w:rsidR="0013465A" w:rsidRPr="0087295A" w:rsidRDefault="0013465A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Function or Job title</w:t>
            </w:r>
          </w:p>
        </w:tc>
        <w:tc>
          <w:tcPr>
            <w:tcW w:w="6271" w:type="dxa"/>
            <w:vAlign w:val="center"/>
          </w:tcPr>
          <w:p w14:paraId="6B56C974" w14:textId="751C16EC" w:rsidR="0013465A" w:rsidRPr="0087295A" w:rsidRDefault="000549F7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-1945917830"/>
                <w:placeholder>
                  <w:docPart w:val="695EB588CC344EB2A62A54367100AC03"/>
                </w:placeholder>
                <w:showingPlcHdr/>
                <w:text/>
              </w:sdtPr>
              <w:sdtEndPr/>
              <w:sdtContent>
                <w:r w:rsidR="0013465A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13465A" w:rsidRPr="0087295A" w14:paraId="2E127A13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7B2DE28B" w14:textId="50B2A434" w:rsidR="0013465A" w:rsidRPr="0087295A" w:rsidRDefault="0013465A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n-GB"/>
              </w:rPr>
            </w:pPr>
            <w:r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>E-mail</w:t>
            </w:r>
          </w:p>
        </w:tc>
        <w:sdt>
          <w:sdtPr>
            <w:rPr>
              <w:rFonts w:ascii="Franklin Gothic Book" w:hAnsi="Franklin Gothic Book"/>
              <w:bCs/>
              <w:color w:val="03295A"/>
              <w:sz w:val="22"/>
              <w:szCs w:val="22"/>
              <w:lang w:val="en-GB"/>
            </w:rPr>
            <w:id w:val="1320540443"/>
            <w:placeholder>
              <w:docPart w:val="5645C934AA0241379797CCD042A2758C"/>
            </w:placeholder>
          </w:sdtPr>
          <w:sdtEndPr/>
          <w:sdtContent>
            <w:tc>
              <w:tcPr>
                <w:tcW w:w="6271" w:type="dxa"/>
                <w:tcBorders>
                  <w:bottom w:val="single" w:sz="4" w:space="0" w:color="auto"/>
                </w:tcBorders>
                <w:vAlign w:val="center"/>
              </w:tcPr>
              <w:p w14:paraId="2A58DC91" w14:textId="77777777" w:rsidR="0013465A" w:rsidRPr="0087295A" w:rsidRDefault="000549F7" w:rsidP="00D954DE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before="60" w:after="60"/>
                  <w:rPr>
                    <w:rFonts w:ascii="Franklin Gothic Book" w:hAnsi="Franklin Gothic Book"/>
                    <w:bCs/>
                    <w:color w:val="03295A"/>
                    <w:sz w:val="22"/>
                    <w:szCs w:val="22"/>
                    <w:lang w:val="en-GB"/>
                  </w:rPr>
                </w:pPr>
                <w:sdt>
                  <w:sdtPr>
                    <w:rPr>
                      <w:rFonts w:asciiTheme="minorHAnsi" w:eastAsiaTheme="minorHAnsi" w:hAnsiTheme="minorHAnsi" w:cstheme="minorBidi"/>
                      <w:snapToGrid/>
                      <w:sz w:val="22"/>
                      <w:szCs w:val="22"/>
                      <w:lang w:val="nl-NL"/>
                    </w:rPr>
                    <w:id w:val="1068313304"/>
                    <w:placeholder>
                      <w:docPart w:val="070B90457F934A8DA63ED5EF4D15B6F7"/>
                    </w:placeholder>
                    <w:showingPlcHdr/>
                    <w:text/>
                  </w:sdtPr>
                  <w:sdtEndPr/>
                  <w:sdtContent>
                    <w:r w:rsidR="0013465A" w:rsidRPr="0087295A">
                      <w:rPr>
                        <w:rStyle w:val="PlaceholderText"/>
                        <w:rFonts w:ascii="Franklin Gothic Book" w:hAnsi="Franklin Gothic Book"/>
                        <w:sz w:val="22"/>
                        <w:szCs w:val="22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="0013465A" w:rsidRPr="0087295A" w14:paraId="51E3290C" w14:textId="77777777" w:rsidTr="00461A38">
        <w:trPr>
          <w:trHeight w:val="624"/>
          <w:jc w:val="center"/>
        </w:trPr>
        <w:tc>
          <w:tcPr>
            <w:tcW w:w="3923" w:type="dxa"/>
            <w:vAlign w:val="center"/>
          </w:tcPr>
          <w:p w14:paraId="2948A4E3" w14:textId="1A589F4C" w:rsidR="0013465A" w:rsidRPr="0087295A" w:rsidRDefault="0013465A" w:rsidP="00D954DE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color w:val="03295A"/>
                <w:sz w:val="22"/>
                <w:szCs w:val="22"/>
                <w:lang w:val="fr-FR"/>
              </w:rPr>
            </w:pPr>
            <w:r w:rsidRPr="00D954DE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n-GB"/>
              </w:rPr>
              <w:t xml:space="preserve">Participation </w:t>
            </w:r>
          </w:p>
        </w:tc>
        <w:tc>
          <w:tcPr>
            <w:tcW w:w="6271" w:type="dxa"/>
            <w:tcBorders>
              <w:bottom w:val="single" w:sz="4" w:space="0" w:color="auto"/>
            </w:tcBorders>
            <w:vAlign w:val="center"/>
          </w:tcPr>
          <w:p w14:paraId="62EA4EF0" w14:textId="7F8A2AF7" w:rsidR="0013465A" w:rsidRPr="005E62DF" w:rsidRDefault="000549F7" w:rsidP="0013465A">
            <w:pPr>
              <w:tabs>
                <w:tab w:val="left" w:pos="1145"/>
                <w:tab w:val="left" w:pos="2421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9784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5E62DF">
                  <w:rPr>
                    <w:rFonts w:ascii="MS Gothic" w:eastAsia="MS Gothic" w:hAnsi="MS Gothic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3465A" w:rsidRPr="005E62D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On site</w:t>
            </w:r>
            <w:r w:rsidR="0013465A" w:rsidRPr="005E62DF">
              <w:rPr>
                <w:rFonts w:ascii="Franklin Gothic Book" w:hAnsi="Franklin Gothic Book"/>
                <w:color w:val="03295A"/>
                <w:sz w:val="22"/>
                <w:szCs w:val="22"/>
              </w:rPr>
              <w:tab/>
            </w: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-119352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5E62DF">
                  <w:rPr>
                    <w:rFonts w:ascii="MS Gothic" w:eastAsia="MS Gothic" w:hAnsi="MS Gothic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3465A" w:rsidRPr="005E62D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Online</w:t>
            </w:r>
            <w:r w:rsidR="0013465A" w:rsidRPr="005E62DF">
              <w:rPr>
                <w:rFonts w:ascii="Franklin Gothic Book" w:hAnsi="Franklin Gothic Book"/>
                <w:color w:val="03295A"/>
                <w:sz w:val="22"/>
                <w:szCs w:val="22"/>
              </w:rPr>
              <w:tab/>
            </w: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14332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5E62DF">
                  <w:rPr>
                    <w:rFonts w:ascii="MS Gothic" w:eastAsia="MS Gothic" w:hAnsi="MS Gothic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13465A" w:rsidRPr="005E62D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</w:t>
            </w:r>
            <w:r w:rsidR="00B111BB">
              <w:rPr>
                <w:rFonts w:ascii="Franklin Gothic Book" w:hAnsi="Franklin Gothic Book"/>
                <w:color w:val="03295A"/>
                <w:sz w:val="22"/>
                <w:szCs w:val="22"/>
              </w:rPr>
              <w:t>In person and online</w:t>
            </w:r>
          </w:p>
        </w:tc>
      </w:tr>
      <w:tr w:rsidR="0013465A" w:rsidRPr="0087295A" w14:paraId="5E24D0A1" w14:textId="77777777" w:rsidTr="00461A38">
        <w:trPr>
          <w:trHeight w:val="1020"/>
          <w:jc w:val="center"/>
        </w:trPr>
        <w:tc>
          <w:tcPr>
            <w:tcW w:w="3923" w:type="dxa"/>
            <w:vAlign w:val="center"/>
          </w:tcPr>
          <w:p w14:paraId="38383310" w14:textId="77777777" w:rsidR="0013465A" w:rsidRPr="0087295A" w:rsidRDefault="000549F7" w:rsidP="0013465A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</w:pPr>
            <w:sdt>
              <w:sdtPr>
                <w:rPr>
                  <w:rFonts w:ascii="Franklin Gothic Book" w:hAnsi="Franklin Gothic Book"/>
                  <w:b/>
                  <w:bCs/>
                  <w:color w:val="03295A"/>
                  <w:sz w:val="22"/>
                  <w:szCs w:val="22"/>
                  <w:lang w:val="fr-FR"/>
                </w:rPr>
                <w:id w:val="-1780175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65A" w:rsidRPr="0087295A">
                  <w:rPr>
                    <w:rFonts w:ascii="Franklin Gothic Book" w:hAnsi="Franklin Gothic Book"/>
                    <w:b/>
                    <w:bCs/>
                    <w:color w:val="03295A"/>
                    <w:sz w:val="22"/>
                    <w:szCs w:val="22"/>
                    <w:lang w:val="fr-FR"/>
                  </w:rPr>
                  <w:t>C</w:t>
                </w:r>
              </w:sdtContent>
            </w:sdt>
            <w:r w:rsidR="0013465A" w:rsidRPr="0087295A"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fr-FR"/>
              </w:rPr>
              <w:t>omments (Ambassador’s license plate, accessibility requirements, etc.)</w:t>
            </w:r>
          </w:p>
        </w:tc>
        <w:tc>
          <w:tcPr>
            <w:tcW w:w="6271" w:type="dxa"/>
            <w:tcBorders>
              <w:bottom w:val="single" w:sz="4" w:space="0" w:color="auto"/>
            </w:tcBorders>
            <w:vAlign w:val="center"/>
          </w:tcPr>
          <w:p w14:paraId="5F0BAE26" w14:textId="77777777" w:rsidR="0013465A" w:rsidRPr="0087295A" w:rsidRDefault="000549F7" w:rsidP="0013465A">
            <w:pPr>
              <w:tabs>
                <w:tab w:val="left" w:pos="1418"/>
                <w:tab w:val="left" w:pos="3402"/>
                <w:tab w:val="right" w:leader="dot" w:pos="9923"/>
              </w:tabs>
              <w:ind w:left="299" w:hanging="271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1838113417"/>
                <w:placeholder>
                  <w:docPart w:val="E6DEC903D27846229E27C291036AF186"/>
                </w:placeholder>
                <w:showingPlcHdr/>
                <w:text/>
              </w:sdtPr>
              <w:sdtEndPr/>
              <w:sdtContent>
                <w:r w:rsidR="0013465A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14:paraId="5D363AE5" w14:textId="77777777" w:rsidR="00590F27" w:rsidRDefault="00590F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0"/>
        <w:gridCol w:w="5074"/>
      </w:tblGrid>
      <w:tr w:rsidR="004F4266" w:rsidRPr="0087295A" w14:paraId="0A10C0CD" w14:textId="77777777" w:rsidTr="002A753A">
        <w:trPr>
          <w:trHeight w:val="514"/>
        </w:trPr>
        <w:tc>
          <w:tcPr>
            <w:tcW w:w="5120" w:type="dxa"/>
            <w:shd w:val="clear" w:color="auto" w:fill="002060"/>
          </w:tcPr>
          <w:p w14:paraId="1DD3A772" w14:textId="3DD93BAB" w:rsidR="001C4164" w:rsidRPr="001C4164" w:rsidRDefault="004C1776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Franklin Gothic Book" w:hAnsi="Franklin Gothic Book"/>
                <w:b/>
                <w:bCs/>
                <w:sz w:val="22"/>
                <w:szCs w:val="22"/>
                <w:lang w:val="en-GB"/>
              </w:rPr>
              <w:lastRenderedPageBreak/>
              <w:t>Other</w:t>
            </w:r>
            <w:r w:rsidRPr="001C4164">
              <w:rPr>
                <w:rFonts w:ascii="Franklin Gothic Book" w:hAnsi="Franklin Gothic Book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F4266" w:rsidRPr="001C4164">
              <w:rPr>
                <w:rFonts w:ascii="Franklin Gothic Book" w:hAnsi="Franklin Gothic Book"/>
                <w:b/>
                <w:bCs/>
                <w:sz w:val="22"/>
                <w:szCs w:val="22"/>
                <w:lang w:val="en-GB"/>
              </w:rPr>
              <w:t>meetings</w:t>
            </w:r>
            <w:r w:rsidR="001C4164" w:rsidRPr="001C4164">
              <w:rPr>
                <w:rFonts w:ascii="Franklin Gothic Book" w:hAnsi="Franklin Gothic Book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27D819A6" w14:textId="6899F997" w:rsidR="004F4266" w:rsidRPr="001C4164" w:rsidRDefault="000A2750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60" w:after="60"/>
              <w:rPr>
                <w:rFonts w:ascii="Franklin Gothic Book" w:hAnsi="Franklin Gothic Book"/>
                <w:b/>
                <w:bCs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Franklin Gothic Book" w:hAnsi="Franklin Gothic Book"/>
                <w:b/>
                <w:bCs/>
                <w:i/>
                <w:iCs/>
                <w:sz w:val="22"/>
                <w:szCs w:val="22"/>
                <w:lang w:val="en-GB"/>
              </w:rPr>
              <w:t xml:space="preserve">For </w:t>
            </w:r>
            <w:r w:rsidR="001C4164" w:rsidRPr="001C4164">
              <w:rPr>
                <w:rFonts w:ascii="Franklin Gothic Book" w:hAnsi="Franklin Gothic Book"/>
                <w:b/>
                <w:bCs/>
                <w:i/>
                <w:iCs/>
                <w:sz w:val="22"/>
                <w:szCs w:val="22"/>
                <w:lang w:val="en-GB"/>
              </w:rPr>
              <w:t>Members &amp; Non-Member Contracting Parties only</w:t>
            </w:r>
          </w:p>
        </w:tc>
        <w:tc>
          <w:tcPr>
            <w:tcW w:w="5074" w:type="dxa"/>
            <w:shd w:val="clear" w:color="auto" w:fill="002060"/>
          </w:tcPr>
          <w:p w14:paraId="285CC57B" w14:textId="77777777" w:rsidR="004F4266" w:rsidRPr="0087295A" w:rsidRDefault="004F4266" w:rsidP="005A39AC">
            <w:pPr>
              <w:widowControl/>
              <w:spacing w:before="120" w:after="120"/>
              <w:rPr>
                <w:rFonts w:asciiTheme="minorHAnsi" w:eastAsiaTheme="minorHAnsi" w:hAnsiTheme="minorHAnsi" w:cstheme="minorBidi"/>
                <w:snapToGrid/>
                <w:sz w:val="22"/>
                <w:szCs w:val="22"/>
              </w:rPr>
            </w:pPr>
          </w:p>
        </w:tc>
      </w:tr>
      <w:tr w:rsidR="006B1634" w:rsidRPr="0087295A" w14:paraId="58C0EC83" w14:textId="77777777" w:rsidTr="002A753A">
        <w:trPr>
          <w:trHeight w:val="2116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F6B5" w14:textId="21028C97" w:rsidR="006B1634" w:rsidRPr="0087295A" w:rsidRDefault="00AC7383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</w:pPr>
            <w:r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Bilateral </w:t>
            </w:r>
            <w:r w:rsidR="006B1634" w:rsidRPr="00FB4426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meetings</w:t>
            </w:r>
            <w:r w:rsidR="00FF2589" w:rsidRPr="00FB4426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</w:t>
            </w:r>
            <w:r w:rsidR="006B1634" w:rsidRPr="00FB4426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(</w:t>
            </w:r>
            <w:r w:rsidR="00C669F5" w:rsidRPr="00FB4426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Sunday </w:t>
            </w:r>
            <w:r w:rsidR="00F617A8" w:rsidRPr="00FB4426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13 June</w:t>
            </w:r>
            <w:r w:rsidR="00550695"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2027</w:t>
            </w:r>
            <w:r w:rsidR="006B1634"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)</w:t>
            </w:r>
          </w:p>
          <w:p w14:paraId="2CBAA9D3" w14:textId="1E072434" w:rsidR="00FF2589" w:rsidRPr="00FF2589" w:rsidRDefault="0087295A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Representatives of States </w:t>
            </w:r>
            <w:r w:rsidR="004C1776"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who </w:t>
            </w:r>
            <w:r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>wish to meet bilateral</w:t>
            </w:r>
            <w:r w:rsidR="00043FF5"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>ly</w:t>
            </w:r>
            <w:r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on Sunday 13 June</w:t>
            </w:r>
            <w:r w:rsidR="00EE0C2A"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2027</w:t>
            </w:r>
            <w:r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, in the margin of the </w:t>
            </w:r>
            <w:r w:rsidR="00C77E43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meeting of the </w:t>
            </w:r>
            <w:r w:rsidRPr="004921BF">
              <w:rPr>
                <w:rFonts w:ascii="Franklin Gothic Book" w:hAnsi="Franklin Gothic Book"/>
                <w:color w:val="03295A"/>
                <w:sz w:val="22"/>
                <w:szCs w:val="22"/>
              </w:rPr>
              <w:t>Special Commission</w:t>
            </w:r>
            <w:r w:rsidR="009F7D59" w:rsidRPr="005D77AC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are invited to</w:t>
            </w:r>
            <w:r w:rsidR="009F7D59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</w:t>
            </w:r>
            <w:r w:rsidR="00FF2589">
              <w:rPr>
                <w:rFonts w:ascii="Franklin Gothic Book" w:hAnsi="Franklin Gothic Book"/>
                <w:color w:val="03295A"/>
                <w:sz w:val="22"/>
                <w:szCs w:val="22"/>
              </w:rPr>
              <w:t>share an e</w:t>
            </w:r>
            <w:r w:rsidR="005D77AC">
              <w:rPr>
                <w:rFonts w:ascii="Franklin Gothic Book" w:hAnsi="Franklin Gothic Book"/>
                <w:color w:val="03295A"/>
                <w:sz w:val="22"/>
                <w:szCs w:val="22"/>
              </w:rPr>
              <w:t>-</w:t>
            </w:r>
            <w:r w:rsidR="00FF2589">
              <w:rPr>
                <w:rFonts w:ascii="Franklin Gothic Book" w:hAnsi="Franklin Gothic Book"/>
                <w:color w:val="03295A"/>
                <w:sz w:val="22"/>
                <w:szCs w:val="22"/>
              </w:rPr>
              <w:t>mail address</w:t>
            </w:r>
            <w:r w:rsidR="005D77AC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which can be used to schedule </w:t>
            </w:r>
            <w:r w:rsidR="008E2A55">
              <w:rPr>
                <w:rFonts w:ascii="Franklin Gothic Book" w:hAnsi="Franklin Gothic Book"/>
                <w:color w:val="03295A"/>
                <w:sz w:val="22"/>
                <w:szCs w:val="22"/>
              </w:rPr>
              <w:t>these</w:t>
            </w:r>
            <w:r w:rsidR="005D77AC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meetings</w:t>
            </w:r>
            <w:r w:rsidR="008E2A55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and for related correspondence.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8030" w14:textId="29946B35" w:rsidR="0087295A" w:rsidRPr="00EE0C2A" w:rsidRDefault="000549F7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Theme="minorHAnsi" w:eastAsiaTheme="minorHAnsi" w:hAnsiTheme="minorHAnsi" w:cstheme="minorBidi"/>
                <w:snapToGrid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eastAsiaTheme="minorHAnsi" w:hAnsiTheme="minorHAnsi" w:cstheme="minorBidi"/>
                  <w:snapToGrid/>
                  <w:sz w:val="22"/>
                  <w:szCs w:val="22"/>
                  <w:lang w:val="nl-NL"/>
                </w:rPr>
                <w:id w:val="1636836218"/>
                <w:placeholder>
                  <w:docPart w:val="679D49018DF640408A21491CF8951B83"/>
                </w:placeholder>
                <w:showingPlcHdr/>
                <w:text/>
              </w:sdtPr>
              <w:sdtEndPr/>
              <w:sdtContent>
                <w:r w:rsidR="0087295A" w:rsidRPr="0087295A">
                  <w:rPr>
                    <w:rStyle w:val="PlaceholderText"/>
                    <w:rFonts w:ascii="Franklin Gothic Book" w:hAnsi="Franklin Gothic Book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6D59D31D" w14:textId="77777777" w:rsidR="006B5164" w:rsidRPr="0087295A" w:rsidRDefault="006B516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</w:p>
          <w:p w14:paraId="3B19683E" w14:textId="5EB32FC2" w:rsidR="0087295A" w:rsidRPr="0087295A" w:rsidRDefault="00C56460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</w:pPr>
            <w:r w:rsidRPr="0087295A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Please note that this e</w:t>
            </w:r>
            <w:r w:rsidR="005D77AC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-</w:t>
            </w:r>
            <w:r w:rsidRPr="0087295A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mail address</w:t>
            </w:r>
            <w:r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, as well as a timetable </w:t>
            </w:r>
            <w:r w:rsidR="005D77AC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of </w:t>
            </w:r>
            <w:r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available slots, </w:t>
            </w:r>
            <w:r w:rsidR="00297328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may</w:t>
            </w:r>
            <w:r w:rsidRPr="0087295A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 be shared wi</w:t>
            </w:r>
            <w:r w:rsidR="00F90204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th</w:t>
            </w:r>
            <w:r w:rsidRPr="0087295A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 representatives of States participating </w:t>
            </w:r>
            <w:r w:rsidR="00C77E43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in</w:t>
            </w:r>
            <w:r w:rsidRPr="0087295A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 the </w:t>
            </w:r>
            <w:r w:rsidR="00C77E43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 xml:space="preserve">meeting of the </w:t>
            </w:r>
            <w:r w:rsidRPr="0087295A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Special Commission</w:t>
            </w:r>
            <w:r w:rsidR="005D77AC">
              <w:rPr>
                <w:rFonts w:ascii="Franklin Gothic Book" w:hAnsi="Franklin Gothic Book"/>
                <w:i/>
                <w:iCs/>
                <w:color w:val="03295A"/>
                <w:sz w:val="22"/>
                <w:szCs w:val="22"/>
              </w:rPr>
              <w:t>.</w:t>
            </w:r>
          </w:p>
        </w:tc>
      </w:tr>
      <w:tr w:rsidR="0064085F" w:rsidRPr="0087295A" w14:paraId="56BFCC0F" w14:textId="77777777" w:rsidTr="002A753A">
        <w:trPr>
          <w:trHeight w:val="3629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239" w14:textId="0650A6A1" w:rsidR="0064085F" w:rsidRPr="0087295A" w:rsidRDefault="0064085F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</w:pPr>
            <w:r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Training session</w:t>
            </w:r>
            <w:r w:rsidR="00FF2589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</w:t>
            </w:r>
            <w:r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(Monday 14 June</w:t>
            </w:r>
            <w:r w:rsidR="00550695"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 xml:space="preserve"> 2027</w:t>
            </w:r>
            <w:r w:rsidRPr="0087295A">
              <w:rPr>
                <w:rFonts w:ascii="Franklin Gothic Book" w:hAnsi="Franklin Gothic Book"/>
                <w:b/>
                <w:color w:val="03295A"/>
                <w:sz w:val="22"/>
                <w:szCs w:val="22"/>
              </w:rPr>
              <w:t>)</w:t>
            </w:r>
          </w:p>
          <w:p w14:paraId="2CABD638" w14:textId="639DE616" w:rsidR="009F79F7" w:rsidRPr="004921BF" w:rsidRDefault="00FE4367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This session is </w:t>
            </w:r>
            <w:r w:rsidR="000A2750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intended</w:t>
            </w: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 fo</w:t>
            </w:r>
            <w:r w:rsidR="000A2750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r (in order of priority)</w:t>
            </w:r>
            <w:r w:rsidR="009F79F7"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:</w:t>
            </w: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 </w:t>
            </w:r>
          </w:p>
          <w:p w14:paraId="53050295" w14:textId="795F9D06" w:rsidR="00654507" w:rsidRPr="004921BF" w:rsidRDefault="00654507" w:rsidP="005A39AC">
            <w:pPr>
              <w:pStyle w:val="ListParagraph"/>
              <w:numPr>
                <w:ilvl w:val="0"/>
                <w:numId w:val="2"/>
              </w:num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representatives of States of origin</w:t>
            </w:r>
          </w:p>
          <w:p w14:paraId="387AED8B" w14:textId="6FE1343A" w:rsidR="009F79F7" w:rsidRPr="004921BF" w:rsidRDefault="00D509E7" w:rsidP="005A39AC">
            <w:pPr>
              <w:pStyle w:val="ListParagraph"/>
              <w:numPr>
                <w:ilvl w:val="0"/>
                <w:numId w:val="2"/>
              </w:num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representatives of States which recently joined the 1993 Adoption Convention</w:t>
            </w:r>
            <w:r w:rsidR="009F79F7"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;</w:t>
            </w:r>
            <w:r w:rsidR="0036703E"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 </w:t>
            </w:r>
            <w:r w:rsidR="00D66E32"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and / </w:t>
            </w:r>
            <w:r w:rsidR="003F5455"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or</w:t>
            </w:r>
          </w:p>
          <w:p w14:paraId="608C7046" w14:textId="158C8265" w:rsidR="00FE4367" w:rsidRPr="004921BF" w:rsidRDefault="0036703E" w:rsidP="005A39AC">
            <w:pPr>
              <w:pStyle w:val="ListParagraph"/>
              <w:numPr>
                <w:ilvl w:val="0"/>
                <w:numId w:val="2"/>
              </w:num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</w:pP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representatives which recently </w:t>
            </w:r>
            <w:r w:rsidR="00654507"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>started working at</w:t>
            </w:r>
            <w:r w:rsidRPr="004921BF">
              <w:rPr>
                <w:rFonts w:ascii="Franklin Gothic Book" w:hAnsi="Franklin Gothic Book"/>
                <w:iCs/>
                <w:color w:val="03295A"/>
                <w:sz w:val="22"/>
                <w:szCs w:val="22"/>
              </w:rPr>
              <w:t xml:space="preserve"> the Central Authority.</w:t>
            </w:r>
          </w:p>
          <w:p w14:paraId="521B506D" w14:textId="44430263" w:rsidR="0064085F" w:rsidRPr="00431824" w:rsidRDefault="0043182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r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Please indicate whether you </w:t>
            </w:r>
            <w:r w:rsidR="00FC2765">
              <w:rPr>
                <w:rFonts w:ascii="Franklin Gothic Book" w:hAnsi="Franklin Gothic Book"/>
                <w:color w:val="03295A"/>
                <w:sz w:val="22"/>
                <w:szCs w:val="22"/>
              </w:rPr>
              <w:t>are</w:t>
            </w:r>
            <w:r w:rsidR="00FC2765"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</w:t>
            </w:r>
            <w:r>
              <w:rPr>
                <w:rFonts w:ascii="Franklin Gothic Book" w:hAnsi="Franklin Gothic Book"/>
                <w:color w:val="03295A"/>
                <w:sz w:val="22"/>
                <w:szCs w:val="22"/>
              </w:rPr>
              <w:t>interested</w:t>
            </w:r>
            <w:r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in participating in the training session</w:t>
            </w:r>
            <w:r w:rsidR="005A39AC">
              <w:rPr>
                <w:rFonts w:ascii="Franklin Gothic Book" w:hAnsi="Franklin Gothic Book"/>
                <w:color w:val="03295A"/>
                <w:sz w:val="22"/>
                <w:szCs w:val="22"/>
              </w:rPr>
              <w:t>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7C20" w14:textId="77777777" w:rsidR="00EB5CAB" w:rsidRDefault="000549F7" w:rsidP="005A39AC">
            <w:pPr>
              <w:tabs>
                <w:tab w:val="left" w:pos="1418"/>
                <w:tab w:val="left" w:pos="3402"/>
                <w:tab w:val="right" w:leader="dot" w:pos="9923"/>
              </w:tabs>
              <w:spacing w:before="120"/>
              <w:ind w:left="295" w:hanging="272"/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51335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5F" w:rsidRPr="0087295A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64085F"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</w:t>
            </w:r>
            <w:r w:rsidR="0064085F" w:rsidRPr="0087295A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</w:rPr>
              <w:t>Yes</w:t>
            </w:r>
            <w:r w:rsidR="002724F7">
              <w:rPr>
                <w:rFonts w:ascii="Franklin Gothic Book" w:hAnsi="Franklin Gothic Book"/>
                <w:bCs/>
                <w:iCs/>
                <w:color w:val="03295A"/>
                <w:sz w:val="22"/>
                <w:szCs w:val="22"/>
              </w:rPr>
              <w:t>, absolutely</w:t>
            </w:r>
          </w:p>
          <w:p w14:paraId="7CAB1DF4" w14:textId="77777777" w:rsidR="00EB5CAB" w:rsidRDefault="000549F7" w:rsidP="005A39AC">
            <w:pPr>
              <w:tabs>
                <w:tab w:val="left" w:pos="1418"/>
                <w:tab w:val="left" w:pos="3402"/>
                <w:tab w:val="right" w:leader="dot" w:pos="9923"/>
              </w:tabs>
              <w:spacing w:before="120"/>
              <w:ind w:left="295" w:hanging="272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-211235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4F7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2724F7"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</w:t>
            </w:r>
            <w:r w:rsidR="002724F7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Yes, if </w:t>
            </w:r>
            <w:r w:rsidR="00EB5CAB">
              <w:rPr>
                <w:rFonts w:ascii="Franklin Gothic Book" w:hAnsi="Franklin Gothic Book"/>
                <w:color w:val="03295A"/>
                <w:sz w:val="22"/>
                <w:szCs w:val="22"/>
              </w:rPr>
              <w:t>there is still availability</w:t>
            </w:r>
          </w:p>
          <w:p w14:paraId="76D8F16B" w14:textId="77777777" w:rsidR="0064085F" w:rsidRDefault="000549F7" w:rsidP="005A39AC">
            <w:pPr>
              <w:tabs>
                <w:tab w:val="left" w:pos="1418"/>
                <w:tab w:val="left" w:pos="3402"/>
                <w:tab w:val="right" w:leader="dot" w:pos="9923"/>
              </w:tabs>
              <w:spacing w:before="120" w:after="120"/>
              <w:ind w:left="295" w:hanging="272"/>
              <w:rPr>
                <w:rFonts w:ascii="Franklin Gothic Book" w:hAnsi="Franklin Gothic Book"/>
                <w:color w:val="03295A"/>
                <w:sz w:val="22"/>
                <w:szCs w:val="22"/>
              </w:rPr>
            </w:pPr>
            <w:sdt>
              <w:sdtPr>
                <w:rPr>
                  <w:rFonts w:ascii="Franklin Gothic Book" w:hAnsi="Franklin Gothic Book"/>
                  <w:color w:val="03295A"/>
                  <w:sz w:val="22"/>
                  <w:szCs w:val="22"/>
                </w:rPr>
                <w:id w:val="192159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5F" w:rsidRPr="0087295A">
                  <w:rPr>
                    <w:rFonts w:ascii="MS Gothic" w:eastAsia="MS Gothic" w:hAnsi="MS Gothic" w:hint="eastAsia"/>
                    <w:color w:val="03295A"/>
                    <w:sz w:val="22"/>
                    <w:szCs w:val="22"/>
                  </w:rPr>
                  <w:t>☐</w:t>
                </w:r>
              </w:sdtContent>
            </w:sdt>
            <w:r w:rsidR="0064085F" w:rsidRPr="0087295A">
              <w:rPr>
                <w:rFonts w:ascii="Franklin Gothic Book" w:hAnsi="Franklin Gothic Book"/>
                <w:color w:val="03295A"/>
                <w:sz w:val="22"/>
                <w:szCs w:val="22"/>
              </w:rPr>
              <w:t xml:space="preserve"> No </w:t>
            </w:r>
          </w:p>
          <w:p w14:paraId="3E4B3C0D" w14:textId="549746ED" w:rsidR="00431824" w:rsidRDefault="0043182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Please note that the session will take place </w:t>
            </w:r>
            <w:r w:rsidR="001A2576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in person only </w:t>
            </w:r>
            <w:r w:rsidR="00CC314C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on</w:t>
            </w:r>
            <w:r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 the premises of the Permanent Bureau</w:t>
            </w:r>
            <w:r w:rsidR="00E40F3D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.</w:t>
            </w:r>
            <w:r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 </w:t>
            </w:r>
            <w:r w:rsidR="00500DFF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Because </w:t>
            </w:r>
            <w:r w:rsidR="00391E56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space is limited</w:t>
            </w:r>
            <w:r w:rsidR="00500DFF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,</w:t>
            </w:r>
            <w:r w:rsidR="00391E56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 </w:t>
            </w:r>
            <w:r w:rsidR="002F3D93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i</w:t>
            </w:r>
            <w:r w:rsidR="00391E56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t may not be possible to accommodate all requests for participation. </w:t>
            </w:r>
          </w:p>
          <w:p w14:paraId="3A7933AA" w14:textId="6816AF6C" w:rsidR="00431824" w:rsidRPr="00431824" w:rsidRDefault="00431824" w:rsidP="005A39AC">
            <w:pPr>
              <w:tabs>
                <w:tab w:val="left" w:pos="3969"/>
                <w:tab w:val="center" w:pos="6804"/>
                <w:tab w:val="right" w:pos="9639"/>
              </w:tabs>
              <w:spacing w:before="120" w:after="120"/>
              <w:jc w:val="both"/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</w:pPr>
            <w:r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If the Permanent Bureau receives funds to sponsor </w:t>
            </w:r>
            <w:r w:rsidR="009C50E1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a </w:t>
            </w:r>
            <w:r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participant, a spot</w:t>
            </w:r>
            <w:r w:rsidR="00391E56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 in the training session</w:t>
            </w:r>
            <w:r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 xml:space="preserve"> will automatically be reserved for </w:t>
            </w:r>
            <w:r w:rsidR="009C50E1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them</w:t>
            </w:r>
            <w:r w:rsidRPr="0087295A">
              <w:rPr>
                <w:rFonts w:ascii="Franklin Gothic Book" w:hAnsi="Franklin Gothic Book"/>
                <w:i/>
                <w:color w:val="03295A"/>
                <w:sz w:val="22"/>
                <w:szCs w:val="22"/>
              </w:rPr>
              <w:t>. </w:t>
            </w:r>
          </w:p>
        </w:tc>
      </w:tr>
    </w:tbl>
    <w:p w14:paraId="2D8788D2" w14:textId="77777777" w:rsidR="007242B8" w:rsidRDefault="007242B8" w:rsidP="00346E89">
      <w:pPr>
        <w:tabs>
          <w:tab w:val="left" w:pos="1701"/>
          <w:tab w:val="center" w:pos="5387"/>
          <w:tab w:val="right" w:pos="10773"/>
        </w:tabs>
        <w:jc w:val="center"/>
        <w:rPr>
          <w:rFonts w:ascii="Franklin Gothic Book" w:hAnsi="Franklin Gothic Book"/>
          <w:color w:val="03295A"/>
          <w:sz w:val="18"/>
          <w:szCs w:val="18"/>
        </w:rPr>
      </w:pPr>
    </w:p>
    <w:p w14:paraId="6241AEA1" w14:textId="77777777" w:rsidR="0004095A" w:rsidRPr="00AB15E9" w:rsidRDefault="0004095A" w:rsidP="00346E89">
      <w:pPr>
        <w:tabs>
          <w:tab w:val="left" w:pos="1701"/>
          <w:tab w:val="center" w:pos="5387"/>
          <w:tab w:val="right" w:pos="10773"/>
        </w:tabs>
        <w:jc w:val="center"/>
        <w:rPr>
          <w:rFonts w:ascii="Franklin Gothic Book" w:hAnsi="Franklin Gothic Book"/>
          <w:color w:val="03295A"/>
          <w:sz w:val="18"/>
          <w:szCs w:val="18"/>
        </w:rPr>
      </w:pPr>
    </w:p>
    <w:p w14:paraId="2D5988BE" w14:textId="3C65310A" w:rsidR="00A85825" w:rsidRDefault="00B760ED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</w:rPr>
      </w:pPr>
      <w:r w:rsidRPr="00A25E4F">
        <w:rPr>
          <w:rFonts w:ascii="Franklin Gothic Book" w:hAnsi="Franklin Gothic Book"/>
          <w:color w:val="03295A"/>
        </w:rPr>
        <w:t xml:space="preserve">Thank you for quoting </w:t>
      </w:r>
      <w:r w:rsidRPr="00A25E4F">
        <w:rPr>
          <w:rFonts w:ascii="Franklin Gothic Book" w:hAnsi="Franklin Gothic Book"/>
          <w:b/>
          <w:color w:val="03295A"/>
        </w:rPr>
        <w:t>“202</w:t>
      </w:r>
      <w:r w:rsidR="00BD685A">
        <w:rPr>
          <w:rFonts w:ascii="Franklin Gothic Book" w:hAnsi="Franklin Gothic Book"/>
          <w:b/>
          <w:color w:val="03295A"/>
        </w:rPr>
        <w:t>7</w:t>
      </w:r>
      <w:r w:rsidR="003048EF" w:rsidRPr="00A25E4F">
        <w:rPr>
          <w:rFonts w:ascii="Franklin Gothic Book" w:hAnsi="Franklin Gothic Book"/>
          <w:b/>
          <w:color w:val="03295A"/>
        </w:rPr>
        <w:t xml:space="preserve"> </w:t>
      </w:r>
      <w:r w:rsidR="00BD685A">
        <w:rPr>
          <w:rFonts w:ascii="Franklin Gothic Book" w:hAnsi="Franklin Gothic Book"/>
          <w:b/>
          <w:color w:val="03295A"/>
        </w:rPr>
        <w:t xml:space="preserve">Adoption </w:t>
      </w:r>
      <w:r w:rsidR="003048EF" w:rsidRPr="00A25E4F">
        <w:rPr>
          <w:rFonts w:ascii="Franklin Gothic Book" w:hAnsi="Franklin Gothic Book"/>
          <w:b/>
          <w:color w:val="03295A"/>
        </w:rPr>
        <w:t>SC</w:t>
      </w:r>
      <w:r w:rsidRPr="00A25E4F">
        <w:rPr>
          <w:rFonts w:ascii="Franklin Gothic Book" w:hAnsi="Franklin Gothic Book"/>
          <w:b/>
          <w:color w:val="03295A"/>
        </w:rPr>
        <w:t xml:space="preserve"> – Designation [name of the State/Organisation]</w:t>
      </w:r>
      <w:r w:rsidR="00331708">
        <w:rPr>
          <w:rFonts w:ascii="Franklin Gothic Book" w:hAnsi="Franklin Gothic Book"/>
          <w:b/>
          <w:color w:val="03295A"/>
        </w:rPr>
        <w:t>”</w:t>
      </w:r>
      <w:r w:rsidRPr="00A25E4F">
        <w:rPr>
          <w:rFonts w:ascii="Franklin Gothic Book" w:hAnsi="Franklin Gothic Book"/>
          <w:color w:val="03295A"/>
        </w:rPr>
        <w:t xml:space="preserve"> in the subject line of your </w:t>
      </w:r>
    </w:p>
    <w:p w14:paraId="414BFE01" w14:textId="5608DED6" w:rsidR="000F5BAA" w:rsidRDefault="00B760ED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color w:val="03295A"/>
        </w:rPr>
      </w:pPr>
      <w:r w:rsidRPr="00A25E4F">
        <w:rPr>
          <w:rFonts w:ascii="Franklin Gothic Book" w:hAnsi="Franklin Gothic Book"/>
          <w:color w:val="03295A"/>
        </w:rPr>
        <w:t xml:space="preserve">e-mail when returning the completed form to </w:t>
      </w:r>
      <w:hyperlink r:id="rId12" w:history="1">
        <w:r w:rsidRPr="00A25E4F">
          <w:rPr>
            <w:rStyle w:val="Hyperlink"/>
            <w:rFonts w:ascii="Franklin Gothic Book" w:hAnsi="Franklin Gothic Book"/>
            <w:b/>
          </w:rPr>
          <w:t>secretariat@hcch.net</w:t>
        </w:r>
      </w:hyperlink>
      <w:r w:rsidR="008F2A85" w:rsidRPr="00A25E4F">
        <w:rPr>
          <w:rFonts w:ascii="Franklin Gothic Book" w:hAnsi="Franklin Gothic Book"/>
          <w:bCs/>
          <w:color w:val="03295A"/>
        </w:rPr>
        <w:t>, no later than</w:t>
      </w:r>
    </w:p>
    <w:p w14:paraId="5BE72E62" w14:textId="1594489E" w:rsidR="00F95760" w:rsidRDefault="00067BAF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color w:val="03295A"/>
        </w:rPr>
      </w:pPr>
      <w:r w:rsidRPr="00FB4426">
        <w:rPr>
          <w:rFonts w:ascii="Franklin Gothic Book" w:hAnsi="Franklin Gothic Book"/>
          <w:b/>
          <w:color w:val="03295A"/>
        </w:rPr>
        <w:t>Thursday 1</w:t>
      </w:r>
      <w:r w:rsidR="00C2291C" w:rsidRPr="00FB4426">
        <w:rPr>
          <w:rFonts w:ascii="Franklin Gothic Book" w:hAnsi="Franklin Gothic Book"/>
          <w:b/>
          <w:color w:val="03295A"/>
        </w:rPr>
        <w:t xml:space="preserve"> April </w:t>
      </w:r>
      <w:r w:rsidR="008415F7" w:rsidRPr="00FB4426">
        <w:rPr>
          <w:rFonts w:ascii="Franklin Gothic Book" w:hAnsi="Franklin Gothic Book"/>
          <w:b/>
          <w:color w:val="03295A"/>
        </w:rPr>
        <w:t>202</w:t>
      </w:r>
      <w:r w:rsidR="003927B7" w:rsidRPr="00FB4426">
        <w:rPr>
          <w:rFonts w:ascii="Franklin Gothic Book" w:hAnsi="Franklin Gothic Book"/>
          <w:b/>
          <w:color w:val="03295A"/>
        </w:rPr>
        <w:t>7</w:t>
      </w:r>
      <w:r w:rsidR="008415F7" w:rsidRPr="00FB4426">
        <w:rPr>
          <w:rFonts w:ascii="Franklin Gothic Book" w:hAnsi="Franklin Gothic Book" w:cs="Calibri"/>
          <w:b/>
          <w:i/>
          <w:sz w:val="22"/>
          <w:szCs w:val="22"/>
          <w:lang w:val="en-GB"/>
        </w:rPr>
        <w:t xml:space="preserve"> </w:t>
      </w:r>
      <w:r w:rsidR="006B763B" w:rsidRPr="00FB4426">
        <w:rPr>
          <w:rFonts w:ascii="Franklin Gothic Book" w:hAnsi="Franklin Gothic Book"/>
          <w:b/>
          <w:color w:val="03295A"/>
        </w:rPr>
        <w:t>at 5.00 p.m. (CEST)</w:t>
      </w:r>
      <w:r w:rsidR="0036767C" w:rsidRPr="00FB4426">
        <w:rPr>
          <w:rFonts w:ascii="Franklin Gothic Book" w:hAnsi="Franklin Gothic Book"/>
          <w:bCs/>
          <w:color w:val="03295A"/>
        </w:rPr>
        <w:t>.</w:t>
      </w:r>
    </w:p>
    <w:p w14:paraId="6E579965" w14:textId="77777777" w:rsidR="00F871A8" w:rsidRPr="007C58AC" w:rsidRDefault="00F871A8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Cs/>
          <w:iCs/>
          <w:color w:val="03295A"/>
          <w:sz w:val="18"/>
          <w:szCs w:val="18"/>
        </w:rPr>
      </w:pPr>
    </w:p>
    <w:p w14:paraId="4AF9DD0F" w14:textId="776DE4F1" w:rsidR="001C200E" w:rsidRDefault="00F95760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/>
          <w:i/>
          <w:color w:val="03295A"/>
        </w:rPr>
      </w:pPr>
      <w:r w:rsidRPr="00A25E4F">
        <w:rPr>
          <w:rFonts w:ascii="Franklin Gothic Book" w:hAnsi="Franklin Gothic Book"/>
          <w:b/>
          <w:i/>
          <w:color w:val="03295A"/>
        </w:rPr>
        <w:t>Please note that it may not be possible to accommodate designations received after the deadline.</w:t>
      </w:r>
    </w:p>
    <w:p w14:paraId="204D2AEC" w14:textId="1385121D" w:rsidR="00D1597F" w:rsidRPr="00A25E4F" w:rsidRDefault="00D1597F" w:rsidP="00AB15E9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</w:rPr>
      </w:pPr>
      <w:r w:rsidRPr="00A25E4F">
        <w:rPr>
          <w:rFonts w:ascii="Franklin Gothic Book" w:hAnsi="Franklin Gothic Book"/>
          <w:color w:val="03295A"/>
        </w:rPr>
        <w:t xml:space="preserve">In case of changes to your delegation, please inform the </w:t>
      </w:r>
      <w:r w:rsidR="007F1AC6">
        <w:rPr>
          <w:rFonts w:ascii="Franklin Gothic Book" w:hAnsi="Franklin Gothic Book"/>
          <w:color w:val="03295A"/>
        </w:rPr>
        <w:t>PB</w:t>
      </w:r>
      <w:r w:rsidRPr="00A25E4F">
        <w:rPr>
          <w:rFonts w:ascii="Franklin Gothic Book" w:hAnsi="Franklin Gothic Book"/>
          <w:color w:val="03295A"/>
        </w:rPr>
        <w:t xml:space="preserve"> as soon as possible.</w:t>
      </w:r>
    </w:p>
    <w:sectPr w:rsidR="00D1597F" w:rsidRPr="00A25E4F" w:rsidSect="002208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6" w:h="16838" w:code="9"/>
      <w:pgMar w:top="1560" w:right="851" w:bottom="568" w:left="851" w:header="142" w:footer="425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0D9E" w14:textId="77777777" w:rsidR="000549F7" w:rsidRDefault="000549F7">
      <w:pPr>
        <w:widowControl/>
        <w:spacing w:line="20" w:lineRule="exact"/>
        <w:rPr>
          <w:sz w:val="24"/>
        </w:rPr>
      </w:pPr>
    </w:p>
  </w:endnote>
  <w:endnote w:type="continuationSeparator" w:id="0">
    <w:p w14:paraId="63E3C5DE" w14:textId="77777777" w:rsidR="000549F7" w:rsidRDefault="000549F7">
      <w:r>
        <w:rPr>
          <w:sz w:val="24"/>
        </w:rPr>
        <w:t xml:space="preserve"> </w:t>
      </w:r>
    </w:p>
  </w:endnote>
  <w:endnote w:type="continuationNotice" w:id="1">
    <w:p w14:paraId="66614BA6" w14:textId="77777777" w:rsidR="000549F7" w:rsidRDefault="000549F7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8092" w14:textId="77777777" w:rsidR="00675052" w:rsidRDefault="006750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59D7B" w14:textId="77777777" w:rsidR="00675052" w:rsidRDefault="006750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026C0" w14:textId="77777777" w:rsidR="00675052" w:rsidRDefault="006750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1660C" w14:textId="77777777" w:rsidR="000549F7" w:rsidRDefault="000549F7">
      <w:r>
        <w:rPr>
          <w:sz w:val="24"/>
        </w:rPr>
        <w:separator/>
      </w:r>
    </w:p>
  </w:footnote>
  <w:footnote w:type="continuationSeparator" w:id="0">
    <w:p w14:paraId="28843DB1" w14:textId="77777777" w:rsidR="000549F7" w:rsidRDefault="000549F7">
      <w:r>
        <w:continuationSeparator/>
      </w:r>
    </w:p>
  </w:footnote>
  <w:footnote w:type="continuationNotice" w:id="1">
    <w:p w14:paraId="43D9231F" w14:textId="77777777" w:rsidR="000549F7" w:rsidRDefault="000549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2234" w14:textId="77777777" w:rsidR="00675052" w:rsidRDefault="006750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FFB68" w14:textId="77777777" w:rsidR="00675052" w:rsidRDefault="006750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89" w:type="dxa"/>
      <w:jc w:val="center"/>
      <w:tblLook w:val="0000" w:firstRow="0" w:lastRow="0" w:firstColumn="0" w:lastColumn="0" w:noHBand="0" w:noVBand="0"/>
    </w:tblPr>
    <w:tblGrid>
      <w:gridCol w:w="6613"/>
      <w:gridCol w:w="4176"/>
    </w:tblGrid>
    <w:tr w:rsidR="00C6239B" w:rsidRPr="006042E9" w14:paraId="316F7429" w14:textId="77777777" w:rsidTr="00D954DE">
      <w:trPr>
        <w:trHeight w:hRule="exact" w:val="1423"/>
        <w:jc w:val="center"/>
      </w:trPr>
      <w:tc>
        <w:tcPr>
          <w:tcW w:w="6613" w:type="dxa"/>
          <w:vAlign w:val="center"/>
        </w:tcPr>
        <w:p w14:paraId="7E03536C" w14:textId="7E4EC83F" w:rsidR="00C6239B" w:rsidRPr="00C833B3" w:rsidRDefault="00C6239B" w:rsidP="00D954DE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rPr>
              <w:rFonts w:ascii="Franklin Gothic Book" w:eastAsia="Calibri" w:hAnsi="Franklin Gothic Book" w:cs="Calibri"/>
              <w:b/>
              <w:snapToGrid/>
              <w:color w:val="002060"/>
              <w:lang w:val="en-GB"/>
            </w:rPr>
          </w:pPr>
          <w:r w:rsidRPr="00C833B3">
            <w:rPr>
              <w:rFonts w:ascii="Franklin Gothic Book" w:eastAsia="Calibri" w:hAnsi="Franklin Gothic Book" w:cs="Calibri"/>
              <w:b/>
              <w:snapToGrid/>
              <w:color w:val="002060"/>
              <w:lang w:val="en-GB"/>
            </w:rPr>
            <w:t xml:space="preserve">SC </w:t>
          </w:r>
          <w:r w:rsidR="00BD685A">
            <w:rPr>
              <w:rFonts w:ascii="Franklin Gothic Book" w:eastAsia="Calibri" w:hAnsi="Franklin Gothic Book" w:cs="Calibri"/>
              <w:b/>
              <w:snapToGrid/>
              <w:color w:val="002060"/>
              <w:lang w:val="en-GB"/>
            </w:rPr>
            <w:t>Adoption</w:t>
          </w:r>
          <w:r w:rsidR="00C833B3">
            <w:rPr>
              <w:rFonts w:ascii="Franklin Gothic Book" w:eastAsia="Calibri" w:hAnsi="Franklin Gothic Book" w:cs="Calibri"/>
              <w:b/>
              <w:snapToGrid/>
              <w:color w:val="002060"/>
              <w:lang w:val="en-GB"/>
            </w:rPr>
            <w:t xml:space="preserve"> </w:t>
          </w:r>
        </w:p>
        <w:p w14:paraId="184A9E68" w14:textId="6C15C1BF" w:rsidR="00372E56" w:rsidRPr="00372E56" w:rsidRDefault="00BD685A" w:rsidP="003A3BF6">
          <w:pPr>
            <w:pStyle w:val="Header"/>
            <w:widowControl/>
            <w:tabs>
              <w:tab w:val="clear" w:pos="4320"/>
              <w:tab w:val="clear" w:pos="8640"/>
            </w:tabs>
            <w:ind w:left="179"/>
            <w:rPr>
              <w:rFonts w:ascii="Franklin Gothic Book" w:eastAsia="Calibri" w:hAnsi="Franklin Gothic Book" w:cs="Calibri"/>
              <w:b/>
              <w:bCs/>
              <w:snapToGrid/>
              <w:color w:val="002060"/>
              <w:lang w:val="fr-FR"/>
            </w:rPr>
          </w:pPr>
          <w:r>
            <w:rPr>
              <w:rFonts w:ascii="Franklin Gothic Book" w:eastAsia="Calibri" w:hAnsi="Franklin Gothic Book" w:cs="Calibri"/>
              <w:b/>
              <w:bCs/>
              <w:snapToGrid/>
              <w:color w:val="002060"/>
              <w:lang w:val="fr-FR"/>
            </w:rPr>
            <w:t xml:space="preserve">15 – 18 June </w:t>
          </w:r>
          <w:r w:rsidR="00C6239B" w:rsidRPr="001F09E1">
            <w:rPr>
              <w:rFonts w:ascii="Franklin Gothic Book" w:eastAsia="Calibri" w:hAnsi="Franklin Gothic Book" w:cs="Calibri"/>
              <w:b/>
              <w:bCs/>
              <w:snapToGrid/>
              <w:color w:val="002060"/>
              <w:lang w:val="fr-FR"/>
            </w:rPr>
            <w:t>202</w:t>
          </w:r>
          <w:r w:rsidR="00550695">
            <w:rPr>
              <w:rFonts w:ascii="Franklin Gothic Book" w:eastAsia="Calibri" w:hAnsi="Franklin Gothic Book" w:cs="Calibri"/>
              <w:b/>
              <w:bCs/>
              <w:snapToGrid/>
              <w:color w:val="002060"/>
              <w:lang w:val="fr-FR"/>
            </w:rPr>
            <w:t>7</w:t>
          </w:r>
        </w:p>
      </w:tc>
      <w:tc>
        <w:tcPr>
          <w:tcW w:w="4176" w:type="dxa"/>
        </w:tcPr>
        <w:p w14:paraId="01ABA898" w14:textId="5EDA5A7D" w:rsidR="00C6239B" w:rsidRPr="006042E9" w:rsidRDefault="002208CB" w:rsidP="00C6239B">
          <w:pPr>
            <w:tabs>
              <w:tab w:val="right" w:pos="10773"/>
            </w:tabs>
            <w:jc w:val="right"/>
            <w:rPr>
              <w:rFonts w:ascii="Georgia" w:hAnsi="Georgia"/>
              <w:b/>
              <w:sz w:val="24"/>
              <w:szCs w:val="24"/>
              <w:lang w:val="en-GB"/>
            </w:rPr>
          </w:pPr>
          <w:r>
            <w:rPr>
              <w:rFonts w:ascii="Georgia" w:hAnsi="Georgia"/>
              <w:b/>
              <w:noProof/>
              <w:sz w:val="24"/>
              <w:szCs w:val="24"/>
              <w:lang w:val="en-GB"/>
            </w:rPr>
            <w:drawing>
              <wp:anchor distT="0" distB="0" distL="114300" distR="114300" simplePos="0" relativeHeight="251658240" behindDoc="0" locked="0" layoutInCell="1" allowOverlap="1" wp14:anchorId="79CAA57B" wp14:editId="523C2AFD">
                <wp:simplePos x="0" y="0"/>
                <wp:positionH relativeFrom="column">
                  <wp:posOffset>874563</wp:posOffset>
                </wp:positionH>
                <wp:positionV relativeFrom="paragraph">
                  <wp:posOffset>66675</wp:posOffset>
                </wp:positionV>
                <wp:extent cx="1644650" cy="764278"/>
                <wp:effectExtent l="0" t="0" r="0" b="0"/>
                <wp:wrapSquare wrapText="bothSides"/>
                <wp:docPr id="20278541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4650" cy="7642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B238E59" w14:textId="77777777" w:rsidR="0044232F" w:rsidRPr="00F67C2B" w:rsidRDefault="0044232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53750"/>
    <w:multiLevelType w:val="hybridMultilevel"/>
    <w:tmpl w:val="4518260E"/>
    <w:lvl w:ilvl="0" w:tplc="CF466932">
      <w:start w:val="15"/>
      <w:numFmt w:val="bullet"/>
      <w:lvlText w:val="-"/>
      <w:lvlJc w:val="left"/>
      <w:pPr>
        <w:ind w:left="360" w:hanging="360"/>
      </w:pPr>
      <w:rPr>
        <w:rFonts w:ascii="Franklin Gothic Book" w:eastAsia="Times New Roman" w:hAnsi="Franklin Gothic Book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2445AC"/>
    <w:multiLevelType w:val="hybridMultilevel"/>
    <w:tmpl w:val="7A1639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318990">
    <w:abstractNumId w:val="1"/>
  </w:num>
  <w:num w:numId="2" w16cid:durableId="118694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E3"/>
    <w:rsid w:val="000036BB"/>
    <w:rsid w:val="0000791C"/>
    <w:rsid w:val="00007F5D"/>
    <w:rsid w:val="00010C47"/>
    <w:rsid w:val="00011C41"/>
    <w:rsid w:val="000203E6"/>
    <w:rsid w:val="0002045E"/>
    <w:rsid w:val="000212D5"/>
    <w:rsid w:val="00022011"/>
    <w:rsid w:val="00024C7A"/>
    <w:rsid w:val="00025AED"/>
    <w:rsid w:val="000270FA"/>
    <w:rsid w:val="00027413"/>
    <w:rsid w:val="00031426"/>
    <w:rsid w:val="00034365"/>
    <w:rsid w:val="00034C0F"/>
    <w:rsid w:val="0004095A"/>
    <w:rsid w:val="000438D8"/>
    <w:rsid w:val="00043ECC"/>
    <w:rsid w:val="00043FF5"/>
    <w:rsid w:val="00044818"/>
    <w:rsid w:val="000461F5"/>
    <w:rsid w:val="00046C00"/>
    <w:rsid w:val="000479AD"/>
    <w:rsid w:val="00051009"/>
    <w:rsid w:val="00052567"/>
    <w:rsid w:val="00053714"/>
    <w:rsid w:val="000549F7"/>
    <w:rsid w:val="000556CB"/>
    <w:rsid w:val="0005677F"/>
    <w:rsid w:val="00056F63"/>
    <w:rsid w:val="000577FE"/>
    <w:rsid w:val="00064183"/>
    <w:rsid w:val="00064EAB"/>
    <w:rsid w:val="00065FCE"/>
    <w:rsid w:val="00067BAF"/>
    <w:rsid w:val="00070BD4"/>
    <w:rsid w:val="00072F06"/>
    <w:rsid w:val="00073044"/>
    <w:rsid w:val="0007491C"/>
    <w:rsid w:val="0007541F"/>
    <w:rsid w:val="0007675D"/>
    <w:rsid w:val="00081C6D"/>
    <w:rsid w:val="00084D8F"/>
    <w:rsid w:val="00086563"/>
    <w:rsid w:val="000922FB"/>
    <w:rsid w:val="000950FD"/>
    <w:rsid w:val="00095AA4"/>
    <w:rsid w:val="000961B6"/>
    <w:rsid w:val="00096BF9"/>
    <w:rsid w:val="000A0130"/>
    <w:rsid w:val="000A19E4"/>
    <w:rsid w:val="000A2750"/>
    <w:rsid w:val="000A73C9"/>
    <w:rsid w:val="000A7BB0"/>
    <w:rsid w:val="000B12BB"/>
    <w:rsid w:val="000B214D"/>
    <w:rsid w:val="000B4C12"/>
    <w:rsid w:val="000B759D"/>
    <w:rsid w:val="000C0151"/>
    <w:rsid w:val="000C222E"/>
    <w:rsid w:val="000C3224"/>
    <w:rsid w:val="000C5038"/>
    <w:rsid w:val="000C6AA9"/>
    <w:rsid w:val="000C7136"/>
    <w:rsid w:val="000D1D7F"/>
    <w:rsid w:val="000D3440"/>
    <w:rsid w:val="000D61A9"/>
    <w:rsid w:val="000E3C9B"/>
    <w:rsid w:val="000E4A2E"/>
    <w:rsid w:val="000E5882"/>
    <w:rsid w:val="000F16C0"/>
    <w:rsid w:val="000F5BAA"/>
    <w:rsid w:val="000F62FD"/>
    <w:rsid w:val="0010107D"/>
    <w:rsid w:val="00102064"/>
    <w:rsid w:val="0010479F"/>
    <w:rsid w:val="001054B8"/>
    <w:rsid w:val="00105A22"/>
    <w:rsid w:val="00106F7B"/>
    <w:rsid w:val="00107A00"/>
    <w:rsid w:val="0011413D"/>
    <w:rsid w:val="00115030"/>
    <w:rsid w:val="00116908"/>
    <w:rsid w:val="00117C00"/>
    <w:rsid w:val="00121AB2"/>
    <w:rsid w:val="0012390E"/>
    <w:rsid w:val="00123C78"/>
    <w:rsid w:val="00125AB1"/>
    <w:rsid w:val="0013097E"/>
    <w:rsid w:val="0013465A"/>
    <w:rsid w:val="0013696E"/>
    <w:rsid w:val="00136F98"/>
    <w:rsid w:val="00137B45"/>
    <w:rsid w:val="00140991"/>
    <w:rsid w:val="00141009"/>
    <w:rsid w:val="00142058"/>
    <w:rsid w:val="00143045"/>
    <w:rsid w:val="0014376C"/>
    <w:rsid w:val="001439DA"/>
    <w:rsid w:val="00145065"/>
    <w:rsid w:val="001478DD"/>
    <w:rsid w:val="0015034C"/>
    <w:rsid w:val="00154C4A"/>
    <w:rsid w:val="00155756"/>
    <w:rsid w:val="00155F57"/>
    <w:rsid w:val="00157862"/>
    <w:rsid w:val="00160983"/>
    <w:rsid w:val="00166765"/>
    <w:rsid w:val="00167C6C"/>
    <w:rsid w:val="00172765"/>
    <w:rsid w:val="001738AD"/>
    <w:rsid w:val="00175569"/>
    <w:rsid w:val="00182CCC"/>
    <w:rsid w:val="00185982"/>
    <w:rsid w:val="001929A0"/>
    <w:rsid w:val="00193EB3"/>
    <w:rsid w:val="00197834"/>
    <w:rsid w:val="001A0EE7"/>
    <w:rsid w:val="001A15BF"/>
    <w:rsid w:val="001A1FDB"/>
    <w:rsid w:val="001A2576"/>
    <w:rsid w:val="001A3C96"/>
    <w:rsid w:val="001B0A64"/>
    <w:rsid w:val="001B10C8"/>
    <w:rsid w:val="001B4196"/>
    <w:rsid w:val="001B4F34"/>
    <w:rsid w:val="001B6CC3"/>
    <w:rsid w:val="001C200E"/>
    <w:rsid w:val="001C3D46"/>
    <w:rsid w:val="001C4164"/>
    <w:rsid w:val="001D19D5"/>
    <w:rsid w:val="001D2F2E"/>
    <w:rsid w:val="001D34EE"/>
    <w:rsid w:val="001D3A5E"/>
    <w:rsid w:val="001D4EC4"/>
    <w:rsid w:val="001D7608"/>
    <w:rsid w:val="001D762E"/>
    <w:rsid w:val="001D7D0B"/>
    <w:rsid w:val="001E23C3"/>
    <w:rsid w:val="001E3BAB"/>
    <w:rsid w:val="001E3BF9"/>
    <w:rsid w:val="001F09E1"/>
    <w:rsid w:val="001F2637"/>
    <w:rsid w:val="001F6AA1"/>
    <w:rsid w:val="0020180D"/>
    <w:rsid w:val="00202211"/>
    <w:rsid w:val="00202D99"/>
    <w:rsid w:val="002208CB"/>
    <w:rsid w:val="00222ACC"/>
    <w:rsid w:val="00224602"/>
    <w:rsid w:val="00224E9C"/>
    <w:rsid w:val="0022584B"/>
    <w:rsid w:val="002269B2"/>
    <w:rsid w:val="00230F67"/>
    <w:rsid w:val="002348A3"/>
    <w:rsid w:val="0023589B"/>
    <w:rsid w:val="00240040"/>
    <w:rsid w:val="0024014D"/>
    <w:rsid w:val="002428F4"/>
    <w:rsid w:val="0024603D"/>
    <w:rsid w:val="00250DF8"/>
    <w:rsid w:val="0025107F"/>
    <w:rsid w:val="00251A70"/>
    <w:rsid w:val="00251AC8"/>
    <w:rsid w:val="002522AE"/>
    <w:rsid w:val="00255A3A"/>
    <w:rsid w:val="002563C3"/>
    <w:rsid w:val="0025745E"/>
    <w:rsid w:val="00260CD7"/>
    <w:rsid w:val="00263BA9"/>
    <w:rsid w:val="00265A93"/>
    <w:rsid w:val="00267CF7"/>
    <w:rsid w:val="00271192"/>
    <w:rsid w:val="002724F7"/>
    <w:rsid w:val="00272774"/>
    <w:rsid w:val="0027339B"/>
    <w:rsid w:val="0027484D"/>
    <w:rsid w:val="002751B8"/>
    <w:rsid w:val="00276551"/>
    <w:rsid w:val="002823DB"/>
    <w:rsid w:val="00283198"/>
    <w:rsid w:val="00287339"/>
    <w:rsid w:val="00287E62"/>
    <w:rsid w:val="00290E6A"/>
    <w:rsid w:val="00291308"/>
    <w:rsid w:val="00291719"/>
    <w:rsid w:val="0029649E"/>
    <w:rsid w:val="00296857"/>
    <w:rsid w:val="002972CF"/>
    <w:rsid w:val="00297328"/>
    <w:rsid w:val="002A168D"/>
    <w:rsid w:val="002A753A"/>
    <w:rsid w:val="002B03E5"/>
    <w:rsid w:val="002C0DF6"/>
    <w:rsid w:val="002C1B01"/>
    <w:rsid w:val="002C3E14"/>
    <w:rsid w:val="002C56BE"/>
    <w:rsid w:val="002C7290"/>
    <w:rsid w:val="002D1704"/>
    <w:rsid w:val="002D17FB"/>
    <w:rsid w:val="002D39B8"/>
    <w:rsid w:val="002E465B"/>
    <w:rsid w:val="002E472F"/>
    <w:rsid w:val="002F1FBF"/>
    <w:rsid w:val="002F2B93"/>
    <w:rsid w:val="002F3328"/>
    <w:rsid w:val="002F3D93"/>
    <w:rsid w:val="002F6948"/>
    <w:rsid w:val="00302EB6"/>
    <w:rsid w:val="0030458F"/>
    <w:rsid w:val="003048EF"/>
    <w:rsid w:val="00304C6B"/>
    <w:rsid w:val="00306C7E"/>
    <w:rsid w:val="00307E50"/>
    <w:rsid w:val="0031503F"/>
    <w:rsid w:val="0031513E"/>
    <w:rsid w:val="00315F60"/>
    <w:rsid w:val="00317044"/>
    <w:rsid w:val="00322ECF"/>
    <w:rsid w:val="003316B5"/>
    <w:rsid w:val="00331708"/>
    <w:rsid w:val="00336EE1"/>
    <w:rsid w:val="003410CB"/>
    <w:rsid w:val="00341867"/>
    <w:rsid w:val="003455A0"/>
    <w:rsid w:val="00346E89"/>
    <w:rsid w:val="00354177"/>
    <w:rsid w:val="0036107F"/>
    <w:rsid w:val="0036411A"/>
    <w:rsid w:val="0036703E"/>
    <w:rsid w:val="003675C3"/>
    <w:rsid w:val="0036767C"/>
    <w:rsid w:val="00372E56"/>
    <w:rsid w:val="00374C1D"/>
    <w:rsid w:val="00377D61"/>
    <w:rsid w:val="0038361E"/>
    <w:rsid w:val="0038419A"/>
    <w:rsid w:val="003854D1"/>
    <w:rsid w:val="0038550B"/>
    <w:rsid w:val="00386799"/>
    <w:rsid w:val="00387F86"/>
    <w:rsid w:val="00390900"/>
    <w:rsid w:val="00391E56"/>
    <w:rsid w:val="003927B7"/>
    <w:rsid w:val="00392CCB"/>
    <w:rsid w:val="003950A2"/>
    <w:rsid w:val="003959B3"/>
    <w:rsid w:val="00396B77"/>
    <w:rsid w:val="00397780"/>
    <w:rsid w:val="003A3BF6"/>
    <w:rsid w:val="003A3C74"/>
    <w:rsid w:val="003A5D26"/>
    <w:rsid w:val="003A65D0"/>
    <w:rsid w:val="003A6713"/>
    <w:rsid w:val="003B3767"/>
    <w:rsid w:val="003B6881"/>
    <w:rsid w:val="003C1627"/>
    <w:rsid w:val="003C17D8"/>
    <w:rsid w:val="003C27E8"/>
    <w:rsid w:val="003C5790"/>
    <w:rsid w:val="003C6342"/>
    <w:rsid w:val="003D09BB"/>
    <w:rsid w:val="003D331A"/>
    <w:rsid w:val="003D5A6E"/>
    <w:rsid w:val="003D603A"/>
    <w:rsid w:val="003D6184"/>
    <w:rsid w:val="003E2411"/>
    <w:rsid w:val="003E44B0"/>
    <w:rsid w:val="003E5C43"/>
    <w:rsid w:val="003E62AE"/>
    <w:rsid w:val="003E63CF"/>
    <w:rsid w:val="003E64B9"/>
    <w:rsid w:val="003F09D1"/>
    <w:rsid w:val="003F0E06"/>
    <w:rsid w:val="003F11E2"/>
    <w:rsid w:val="003F124B"/>
    <w:rsid w:val="003F1811"/>
    <w:rsid w:val="003F1B30"/>
    <w:rsid w:val="003F2644"/>
    <w:rsid w:val="003F2DBE"/>
    <w:rsid w:val="003F3170"/>
    <w:rsid w:val="003F3FD1"/>
    <w:rsid w:val="003F437B"/>
    <w:rsid w:val="003F503E"/>
    <w:rsid w:val="003F5455"/>
    <w:rsid w:val="003F55E8"/>
    <w:rsid w:val="003F6351"/>
    <w:rsid w:val="003F6FC0"/>
    <w:rsid w:val="00400F3F"/>
    <w:rsid w:val="004016C8"/>
    <w:rsid w:val="00402F80"/>
    <w:rsid w:val="00405A21"/>
    <w:rsid w:val="00412B00"/>
    <w:rsid w:val="004149B9"/>
    <w:rsid w:val="004149EF"/>
    <w:rsid w:val="004201A7"/>
    <w:rsid w:val="00425AB8"/>
    <w:rsid w:val="004276A9"/>
    <w:rsid w:val="00430D58"/>
    <w:rsid w:val="00431824"/>
    <w:rsid w:val="00431DD0"/>
    <w:rsid w:val="00432F69"/>
    <w:rsid w:val="00435859"/>
    <w:rsid w:val="0044232F"/>
    <w:rsid w:val="00443242"/>
    <w:rsid w:val="00446E2E"/>
    <w:rsid w:val="004478BD"/>
    <w:rsid w:val="00447953"/>
    <w:rsid w:val="00447E8C"/>
    <w:rsid w:val="00447EDB"/>
    <w:rsid w:val="00450B61"/>
    <w:rsid w:val="0045303C"/>
    <w:rsid w:val="0045315F"/>
    <w:rsid w:val="004553F3"/>
    <w:rsid w:val="004565DB"/>
    <w:rsid w:val="00461A38"/>
    <w:rsid w:val="00463F5F"/>
    <w:rsid w:val="00466B84"/>
    <w:rsid w:val="00467437"/>
    <w:rsid w:val="0047159F"/>
    <w:rsid w:val="0047417A"/>
    <w:rsid w:val="0048011A"/>
    <w:rsid w:val="004807DC"/>
    <w:rsid w:val="0048081D"/>
    <w:rsid w:val="00482C8D"/>
    <w:rsid w:val="004844B7"/>
    <w:rsid w:val="004905A1"/>
    <w:rsid w:val="0049151F"/>
    <w:rsid w:val="004921BF"/>
    <w:rsid w:val="00496503"/>
    <w:rsid w:val="004A0AC5"/>
    <w:rsid w:val="004A1EC9"/>
    <w:rsid w:val="004A28A7"/>
    <w:rsid w:val="004A36F7"/>
    <w:rsid w:val="004A4E96"/>
    <w:rsid w:val="004A5A70"/>
    <w:rsid w:val="004A6E9B"/>
    <w:rsid w:val="004A7686"/>
    <w:rsid w:val="004B04B7"/>
    <w:rsid w:val="004B1544"/>
    <w:rsid w:val="004B6CE5"/>
    <w:rsid w:val="004B7DF0"/>
    <w:rsid w:val="004C1776"/>
    <w:rsid w:val="004C5F79"/>
    <w:rsid w:val="004C76FF"/>
    <w:rsid w:val="004C7EE7"/>
    <w:rsid w:val="004D046B"/>
    <w:rsid w:val="004D1063"/>
    <w:rsid w:val="004D2944"/>
    <w:rsid w:val="004D2E9B"/>
    <w:rsid w:val="004D37E1"/>
    <w:rsid w:val="004D5B8A"/>
    <w:rsid w:val="004D7695"/>
    <w:rsid w:val="004E0D9F"/>
    <w:rsid w:val="004E370E"/>
    <w:rsid w:val="004E55AA"/>
    <w:rsid w:val="004F0BCE"/>
    <w:rsid w:val="004F1198"/>
    <w:rsid w:val="004F41D4"/>
    <w:rsid w:val="004F4266"/>
    <w:rsid w:val="004F4BDC"/>
    <w:rsid w:val="00500DFF"/>
    <w:rsid w:val="00504C69"/>
    <w:rsid w:val="00510B8A"/>
    <w:rsid w:val="00514CFE"/>
    <w:rsid w:val="00515F15"/>
    <w:rsid w:val="005163FD"/>
    <w:rsid w:val="00517DFB"/>
    <w:rsid w:val="00520773"/>
    <w:rsid w:val="005208E1"/>
    <w:rsid w:val="00521417"/>
    <w:rsid w:val="00523FC7"/>
    <w:rsid w:val="00524980"/>
    <w:rsid w:val="00525A1A"/>
    <w:rsid w:val="00527A99"/>
    <w:rsid w:val="005300C2"/>
    <w:rsid w:val="00532ECE"/>
    <w:rsid w:val="00540472"/>
    <w:rsid w:val="005405EC"/>
    <w:rsid w:val="0054185A"/>
    <w:rsid w:val="00542E8D"/>
    <w:rsid w:val="00543DA3"/>
    <w:rsid w:val="00544015"/>
    <w:rsid w:val="00544693"/>
    <w:rsid w:val="00544E0A"/>
    <w:rsid w:val="005456A8"/>
    <w:rsid w:val="005470DA"/>
    <w:rsid w:val="00547449"/>
    <w:rsid w:val="0054758A"/>
    <w:rsid w:val="0055058E"/>
    <w:rsid w:val="00550695"/>
    <w:rsid w:val="00550D5F"/>
    <w:rsid w:val="00552F9B"/>
    <w:rsid w:val="00557F85"/>
    <w:rsid w:val="00557FCB"/>
    <w:rsid w:val="00564DD5"/>
    <w:rsid w:val="00567BE4"/>
    <w:rsid w:val="00574660"/>
    <w:rsid w:val="0058380C"/>
    <w:rsid w:val="00583FFF"/>
    <w:rsid w:val="00585F90"/>
    <w:rsid w:val="00586327"/>
    <w:rsid w:val="00590F27"/>
    <w:rsid w:val="00593585"/>
    <w:rsid w:val="0059372D"/>
    <w:rsid w:val="00594E09"/>
    <w:rsid w:val="005950CC"/>
    <w:rsid w:val="005967D0"/>
    <w:rsid w:val="005A0503"/>
    <w:rsid w:val="005A06F4"/>
    <w:rsid w:val="005A3221"/>
    <w:rsid w:val="005A39AC"/>
    <w:rsid w:val="005A572E"/>
    <w:rsid w:val="005B0633"/>
    <w:rsid w:val="005B267A"/>
    <w:rsid w:val="005B5DFB"/>
    <w:rsid w:val="005B6768"/>
    <w:rsid w:val="005C421F"/>
    <w:rsid w:val="005C761E"/>
    <w:rsid w:val="005D119E"/>
    <w:rsid w:val="005D756B"/>
    <w:rsid w:val="005D77AC"/>
    <w:rsid w:val="005E360E"/>
    <w:rsid w:val="005E4880"/>
    <w:rsid w:val="005E4E71"/>
    <w:rsid w:val="005E62DF"/>
    <w:rsid w:val="005F1ABC"/>
    <w:rsid w:val="005F2FBC"/>
    <w:rsid w:val="005F437E"/>
    <w:rsid w:val="005F4843"/>
    <w:rsid w:val="006041D7"/>
    <w:rsid w:val="006042E9"/>
    <w:rsid w:val="00605896"/>
    <w:rsid w:val="00607311"/>
    <w:rsid w:val="0060758D"/>
    <w:rsid w:val="00607736"/>
    <w:rsid w:val="00616D23"/>
    <w:rsid w:val="00622191"/>
    <w:rsid w:val="00622594"/>
    <w:rsid w:val="00623917"/>
    <w:rsid w:val="006365E6"/>
    <w:rsid w:val="0064085F"/>
    <w:rsid w:val="00640B96"/>
    <w:rsid w:val="00643362"/>
    <w:rsid w:val="0064349D"/>
    <w:rsid w:val="0064628D"/>
    <w:rsid w:val="00650CB9"/>
    <w:rsid w:val="00652F64"/>
    <w:rsid w:val="00654507"/>
    <w:rsid w:val="00654BB4"/>
    <w:rsid w:val="006578DC"/>
    <w:rsid w:val="00657D64"/>
    <w:rsid w:val="0066090F"/>
    <w:rsid w:val="00662995"/>
    <w:rsid w:val="0066318E"/>
    <w:rsid w:val="00663343"/>
    <w:rsid w:val="0066799C"/>
    <w:rsid w:val="00670CF3"/>
    <w:rsid w:val="00670E47"/>
    <w:rsid w:val="00675052"/>
    <w:rsid w:val="00680A40"/>
    <w:rsid w:val="00687D90"/>
    <w:rsid w:val="006923EF"/>
    <w:rsid w:val="006945A5"/>
    <w:rsid w:val="0069689E"/>
    <w:rsid w:val="006A1D93"/>
    <w:rsid w:val="006A36F2"/>
    <w:rsid w:val="006B1634"/>
    <w:rsid w:val="006B1E47"/>
    <w:rsid w:val="006B228A"/>
    <w:rsid w:val="006B26FB"/>
    <w:rsid w:val="006B5164"/>
    <w:rsid w:val="006B763B"/>
    <w:rsid w:val="006C04FE"/>
    <w:rsid w:val="006C0823"/>
    <w:rsid w:val="006C4AEC"/>
    <w:rsid w:val="006C6477"/>
    <w:rsid w:val="006D08D7"/>
    <w:rsid w:val="006D16A8"/>
    <w:rsid w:val="006D52D2"/>
    <w:rsid w:val="006E0B34"/>
    <w:rsid w:val="006E1C5D"/>
    <w:rsid w:val="006E5235"/>
    <w:rsid w:val="006E5F18"/>
    <w:rsid w:val="006E6BFB"/>
    <w:rsid w:val="006F05BD"/>
    <w:rsid w:val="006F13D2"/>
    <w:rsid w:val="006F25D2"/>
    <w:rsid w:val="00702F54"/>
    <w:rsid w:val="00705518"/>
    <w:rsid w:val="00710F84"/>
    <w:rsid w:val="00712AED"/>
    <w:rsid w:val="00713095"/>
    <w:rsid w:val="00714B59"/>
    <w:rsid w:val="00714F64"/>
    <w:rsid w:val="00717218"/>
    <w:rsid w:val="00717F77"/>
    <w:rsid w:val="00722597"/>
    <w:rsid w:val="00722EB9"/>
    <w:rsid w:val="007242B8"/>
    <w:rsid w:val="00726330"/>
    <w:rsid w:val="00726743"/>
    <w:rsid w:val="00726B2F"/>
    <w:rsid w:val="00726BAF"/>
    <w:rsid w:val="00727E6B"/>
    <w:rsid w:val="0073013D"/>
    <w:rsid w:val="00733B8D"/>
    <w:rsid w:val="00736864"/>
    <w:rsid w:val="007374E2"/>
    <w:rsid w:val="007444DC"/>
    <w:rsid w:val="007452BB"/>
    <w:rsid w:val="00746177"/>
    <w:rsid w:val="007463AF"/>
    <w:rsid w:val="00746CBD"/>
    <w:rsid w:val="00750262"/>
    <w:rsid w:val="00750366"/>
    <w:rsid w:val="00750D37"/>
    <w:rsid w:val="007531A9"/>
    <w:rsid w:val="00756141"/>
    <w:rsid w:val="007569F4"/>
    <w:rsid w:val="00756FCA"/>
    <w:rsid w:val="00757744"/>
    <w:rsid w:val="00766BF4"/>
    <w:rsid w:val="00780373"/>
    <w:rsid w:val="00780F6E"/>
    <w:rsid w:val="007848F8"/>
    <w:rsid w:val="00785C0C"/>
    <w:rsid w:val="0079106E"/>
    <w:rsid w:val="00795D0D"/>
    <w:rsid w:val="007A0F23"/>
    <w:rsid w:val="007A12A0"/>
    <w:rsid w:val="007A1F5A"/>
    <w:rsid w:val="007A442F"/>
    <w:rsid w:val="007B0073"/>
    <w:rsid w:val="007B23D3"/>
    <w:rsid w:val="007B3268"/>
    <w:rsid w:val="007B565A"/>
    <w:rsid w:val="007B5F9C"/>
    <w:rsid w:val="007C054F"/>
    <w:rsid w:val="007C1229"/>
    <w:rsid w:val="007C4C00"/>
    <w:rsid w:val="007C5208"/>
    <w:rsid w:val="007C58AC"/>
    <w:rsid w:val="007C72E1"/>
    <w:rsid w:val="007C7D54"/>
    <w:rsid w:val="007D06D3"/>
    <w:rsid w:val="007D32ED"/>
    <w:rsid w:val="007D426B"/>
    <w:rsid w:val="007D775F"/>
    <w:rsid w:val="007E0D9F"/>
    <w:rsid w:val="007E39DF"/>
    <w:rsid w:val="007E635D"/>
    <w:rsid w:val="007F08DD"/>
    <w:rsid w:val="007F1AC6"/>
    <w:rsid w:val="007F20D4"/>
    <w:rsid w:val="007F2714"/>
    <w:rsid w:val="007F42DB"/>
    <w:rsid w:val="00800D1D"/>
    <w:rsid w:val="00803136"/>
    <w:rsid w:val="00807133"/>
    <w:rsid w:val="0080752A"/>
    <w:rsid w:val="00807768"/>
    <w:rsid w:val="008104FA"/>
    <w:rsid w:val="008109F6"/>
    <w:rsid w:val="00810CD6"/>
    <w:rsid w:val="008116E5"/>
    <w:rsid w:val="008134F2"/>
    <w:rsid w:val="00814CB4"/>
    <w:rsid w:val="00817A81"/>
    <w:rsid w:val="00820176"/>
    <w:rsid w:val="008232B5"/>
    <w:rsid w:val="00826EFB"/>
    <w:rsid w:val="00832C0C"/>
    <w:rsid w:val="008337B6"/>
    <w:rsid w:val="00837495"/>
    <w:rsid w:val="0084027D"/>
    <w:rsid w:val="00840678"/>
    <w:rsid w:val="00841189"/>
    <w:rsid w:val="008415F7"/>
    <w:rsid w:val="00844CDE"/>
    <w:rsid w:val="00847567"/>
    <w:rsid w:val="00850574"/>
    <w:rsid w:val="008505A4"/>
    <w:rsid w:val="00851234"/>
    <w:rsid w:val="00857106"/>
    <w:rsid w:val="008603AD"/>
    <w:rsid w:val="0086069E"/>
    <w:rsid w:val="00864F73"/>
    <w:rsid w:val="0086757B"/>
    <w:rsid w:val="00867F50"/>
    <w:rsid w:val="00870916"/>
    <w:rsid w:val="0087295A"/>
    <w:rsid w:val="00872FCD"/>
    <w:rsid w:val="00875838"/>
    <w:rsid w:val="00876325"/>
    <w:rsid w:val="00876BD7"/>
    <w:rsid w:val="008808A5"/>
    <w:rsid w:val="00880EB8"/>
    <w:rsid w:val="0088268A"/>
    <w:rsid w:val="00886FD5"/>
    <w:rsid w:val="00891D2A"/>
    <w:rsid w:val="00892FD3"/>
    <w:rsid w:val="008A1429"/>
    <w:rsid w:val="008A5310"/>
    <w:rsid w:val="008A742B"/>
    <w:rsid w:val="008A7464"/>
    <w:rsid w:val="008B19F9"/>
    <w:rsid w:val="008B1E37"/>
    <w:rsid w:val="008B2395"/>
    <w:rsid w:val="008B35E8"/>
    <w:rsid w:val="008B778E"/>
    <w:rsid w:val="008C2FD7"/>
    <w:rsid w:val="008C3167"/>
    <w:rsid w:val="008C3356"/>
    <w:rsid w:val="008C3FA7"/>
    <w:rsid w:val="008C58C3"/>
    <w:rsid w:val="008C68FF"/>
    <w:rsid w:val="008C6A69"/>
    <w:rsid w:val="008D09D8"/>
    <w:rsid w:val="008D3BE1"/>
    <w:rsid w:val="008D3F79"/>
    <w:rsid w:val="008D65B1"/>
    <w:rsid w:val="008D7A78"/>
    <w:rsid w:val="008E178B"/>
    <w:rsid w:val="008E2A55"/>
    <w:rsid w:val="008F1B0B"/>
    <w:rsid w:val="008F2A85"/>
    <w:rsid w:val="00900781"/>
    <w:rsid w:val="00901291"/>
    <w:rsid w:val="0090467E"/>
    <w:rsid w:val="0090496A"/>
    <w:rsid w:val="009052B6"/>
    <w:rsid w:val="009053A7"/>
    <w:rsid w:val="00906EC1"/>
    <w:rsid w:val="00916BD6"/>
    <w:rsid w:val="00921E49"/>
    <w:rsid w:val="009237CA"/>
    <w:rsid w:val="00930575"/>
    <w:rsid w:val="00931896"/>
    <w:rsid w:val="0093369B"/>
    <w:rsid w:val="00934F2C"/>
    <w:rsid w:val="00936A76"/>
    <w:rsid w:val="009424E0"/>
    <w:rsid w:val="009476C0"/>
    <w:rsid w:val="0095198B"/>
    <w:rsid w:val="00956511"/>
    <w:rsid w:val="0095735B"/>
    <w:rsid w:val="00961706"/>
    <w:rsid w:val="00961B3D"/>
    <w:rsid w:val="00964778"/>
    <w:rsid w:val="009649CD"/>
    <w:rsid w:val="0097297D"/>
    <w:rsid w:val="00973700"/>
    <w:rsid w:val="00973F2D"/>
    <w:rsid w:val="00976943"/>
    <w:rsid w:val="00976BF7"/>
    <w:rsid w:val="00980CED"/>
    <w:rsid w:val="009820A7"/>
    <w:rsid w:val="009821A3"/>
    <w:rsid w:val="0098245F"/>
    <w:rsid w:val="00984066"/>
    <w:rsid w:val="00986246"/>
    <w:rsid w:val="00991055"/>
    <w:rsid w:val="009972AD"/>
    <w:rsid w:val="00997CE4"/>
    <w:rsid w:val="009A2DDB"/>
    <w:rsid w:val="009A5E0F"/>
    <w:rsid w:val="009A7A54"/>
    <w:rsid w:val="009B363A"/>
    <w:rsid w:val="009B3A5A"/>
    <w:rsid w:val="009B45AF"/>
    <w:rsid w:val="009C180D"/>
    <w:rsid w:val="009C39D6"/>
    <w:rsid w:val="009C50E1"/>
    <w:rsid w:val="009D0E15"/>
    <w:rsid w:val="009D5DEF"/>
    <w:rsid w:val="009E0BFD"/>
    <w:rsid w:val="009E14FD"/>
    <w:rsid w:val="009F0E4F"/>
    <w:rsid w:val="009F292D"/>
    <w:rsid w:val="009F2B77"/>
    <w:rsid w:val="009F2F03"/>
    <w:rsid w:val="009F78BE"/>
    <w:rsid w:val="009F79F7"/>
    <w:rsid w:val="009F7D59"/>
    <w:rsid w:val="00A003CE"/>
    <w:rsid w:val="00A00587"/>
    <w:rsid w:val="00A01921"/>
    <w:rsid w:val="00A02E20"/>
    <w:rsid w:val="00A11041"/>
    <w:rsid w:val="00A12BB0"/>
    <w:rsid w:val="00A12D1F"/>
    <w:rsid w:val="00A14003"/>
    <w:rsid w:val="00A142C3"/>
    <w:rsid w:val="00A143C3"/>
    <w:rsid w:val="00A179FC"/>
    <w:rsid w:val="00A17B9D"/>
    <w:rsid w:val="00A17C04"/>
    <w:rsid w:val="00A2239C"/>
    <w:rsid w:val="00A23457"/>
    <w:rsid w:val="00A23BA0"/>
    <w:rsid w:val="00A24017"/>
    <w:rsid w:val="00A25E4F"/>
    <w:rsid w:val="00A26A02"/>
    <w:rsid w:val="00A308AC"/>
    <w:rsid w:val="00A31FE2"/>
    <w:rsid w:val="00A41BC0"/>
    <w:rsid w:val="00A44B05"/>
    <w:rsid w:val="00A44C86"/>
    <w:rsid w:val="00A45C14"/>
    <w:rsid w:val="00A4765B"/>
    <w:rsid w:val="00A501E3"/>
    <w:rsid w:val="00A52280"/>
    <w:rsid w:val="00A56D57"/>
    <w:rsid w:val="00A570A1"/>
    <w:rsid w:val="00A5766A"/>
    <w:rsid w:val="00A62098"/>
    <w:rsid w:val="00A624F5"/>
    <w:rsid w:val="00A644D7"/>
    <w:rsid w:val="00A64EB8"/>
    <w:rsid w:val="00A64ED9"/>
    <w:rsid w:val="00A64F54"/>
    <w:rsid w:val="00A662A8"/>
    <w:rsid w:val="00A705D9"/>
    <w:rsid w:val="00A73B7F"/>
    <w:rsid w:val="00A8117E"/>
    <w:rsid w:val="00A82316"/>
    <w:rsid w:val="00A82339"/>
    <w:rsid w:val="00A8390C"/>
    <w:rsid w:val="00A83AE6"/>
    <w:rsid w:val="00A844A8"/>
    <w:rsid w:val="00A85825"/>
    <w:rsid w:val="00A917BB"/>
    <w:rsid w:val="00A9279F"/>
    <w:rsid w:val="00A96854"/>
    <w:rsid w:val="00A97561"/>
    <w:rsid w:val="00A97627"/>
    <w:rsid w:val="00AA0603"/>
    <w:rsid w:val="00AA3775"/>
    <w:rsid w:val="00AA445D"/>
    <w:rsid w:val="00AA6395"/>
    <w:rsid w:val="00AA7596"/>
    <w:rsid w:val="00AA79B1"/>
    <w:rsid w:val="00AB04A6"/>
    <w:rsid w:val="00AB04CE"/>
    <w:rsid w:val="00AB0603"/>
    <w:rsid w:val="00AB15E9"/>
    <w:rsid w:val="00AB2E06"/>
    <w:rsid w:val="00AB52DC"/>
    <w:rsid w:val="00AC19FA"/>
    <w:rsid w:val="00AC1EDC"/>
    <w:rsid w:val="00AC7383"/>
    <w:rsid w:val="00AD1EF6"/>
    <w:rsid w:val="00AD1F72"/>
    <w:rsid w:val="00AD39D7"/>
    <w:rsid w:val="00AD60A6"/>
    <w:rsid w:val="00AD66AF"/>
    <w:rsid w:val="00AD76A2"/>
    <w:rsid w:val="00AE2DE9"/>
    <w:rsid w:val="00AE6DDF"/>
    <w:rsid w:val="00AE6FA3"/>
    <w:rsid w:val="00AE73D7"/>
    <w:rsid w:val="00AE799C"/>
    <w:rsid w:val="00AF145D"/>
    <w:rsid w:val="00AF1E45"/>
    <w:rsid w:val="00AF233E"/>
    <w:rsid w:val="00AF3A4A"/>
    <w:rsid w:val="00AF53CA"/>
    <w:rsid w:val="00AF5582"/>
    <w:rsid w:val="00AF6902"/>
    <w:rsid w:val="00AF79DD"/>
    <w:rsid w:val="00B01F0C"/>
    <w:rsid w:val="00B03E50"/>
    <w:rsid w:val="00B04166"/>
    <w:rsid w:val="00B06969"/>
    <w:rsid w:val="00B0747E"/>
    <w:rsid w:val="00B111BB"/>
    <w:rsid w:val="00B11D9B"/>
    <w:rsid w:val="00B1595E"/>
    <w:rsid w:val="00B15B4D"/>
    <w:rsid w:val="00B166C1"/>
    <w:rsid w:val="00B17AEA"/>
    <w:rsid w:val="00B17CFC"/>
    <w:rsid w:val="00B20A0F"/>
    <w:rsid w:val="00B24DA9"/>
    <w:rsid w:val="00B24ED9"/>
    <w:rsid w:val="00B30FD9"/>
    <w:rsid w:val="00B32E38"/>
    <w:rsid w:val="00B3545C"/>
    <w:rsid w:val="00B3584C"/>
    <w:rsid w:val="00B35A59"/>
    <w:rsid w:val="00B36A76"/>
    <w:rsid w:val="00B37927"/>
    <w:rsid w:val="00B37ECB"/>
    <w:rsid w:val="00B4363E"/>
    <w:rsid w:val="00B442EC"/>
    <w:rsid w:val="00B44C0A"/>
    <w:rsid w:val="00B51B68"/>
    <w:rsid w:val="00B529B5"/>
    <w:rsid w:val="00B54D13"/>
    <w:rsid w:val="00B55895"/>
    <w:rsid w:val="00B60FF8"/>
    <w:rsid w:val="00B61C5C"/>
    <w:rsid w:val="00B62175"/>
    <w:rsid w:val="00B635C2"/>
    <w:rsid w:val="00B65461"/>
    <w:rsid w:val="00B6591C"/>
    <w:rsid w:val="00B6668F"/>
    <w:rsid w:val="00B67C95"/>
    <w:rsid w:val="00B7283D"/>
    <w:rsid w:val="00B760ED"/>
    <w:rsid w:val="00B77873"/>
    <w:rsid w:val="00B8040E"/>
    <w:rsid w:val="00B825DF"/>
    <w:rsid w:val="00B82CA1"/>
    <w:rsid w:val="00B836C6"/>
    <w:rsid w:val="00B84065"/>
    <w:rsid w:val="00B84FDC"/>
    <w:rsid w:val="00B91BA8"/>
    <w:rsid w:val="00B93372"/>
    <w:rsid w:val="00B9479B"/>
    <w:rsid w:val="00B95F41"/>
    <w:rsid w:val="00B97547"/>
    <w:rsid w:val="00BA4301"/>
    <w:rsid w:val="00BA4828"/>
    <w:rsid w:val="00BB0499"/>
    <w:rsid w:val="00BB4B7B"/>
    <w:rsid w:val="00BB513A"/>
    <w:rsid w:val="00BB5B52"/>
    <w:rsid w:val="00BB6014"/>
    <w:rsid w:val="00BB62B3"/>
    <w:rsid w:val="00BC252F"/>
    <w:rsid w:val="00BC2537"/>
    <w:rsid w:val="00BC2699"/>
    <w:rsid w:val="00BC7067"/>
    <w:rsid w:val="00BC7980"/>
    <w:rsid w:val="00BD13CA"/>
    <w:rsid w:val="00BD36E4"/>
    <w:rsid w:val="00BD4F9A"/>
    <w:rsid w:val="00BD51A7"/>
    <w:rsid w:val="00BD685A"/>
    <w:rsid w:val="00BE0322"/>
    <w:rsid w:val="00BE16F4"/>
    <w:rsid w:val="00BE22CD"/>
    <w:rsid w:val="00BE2BB4"/>
    <w:rsid w:val="00BE3B7C"/>
    <w:rsid w:val="00BE4C6E"/>
    <w:rsid w:val="00BE4DE6"/>
    <w:rsid w:val="00BE52D9"/>
    <w:rsid w:val="00BE670C"/>
    <w:rsid w:val="00BF2337"/>
    <w:rsid w:val="00BF385D"/>
    <w:rsid w:val="00BF627A"/>
    <w:rsid w:val="00BF7B1A"/>
    <w:rsid w:val="00C03D2E"/>
    <w:rsid w:val="00C03E32"/>
    <w:rsid w:val="00C04FE3"/>
    <w:rsid w:val="00C12899"/>
    <w:rsid w:val="00C1362F"/>
    <w:rsid w:val="00C14080"/>
    <w:rsid w:val="00C1582B"/>
    <w:rsid w:val="00C219F3"/>
    <w:rsid w:val="00C2291C"/>
    <w:rsid w:val="00C23A81"/>
    <w:rsid w:val="00C23E93"/>
    <w:rsid w:val="00C261BF"/>
    <w:rsid w:val="00C403F9"/>
    <w:rsid w:val="00C414AF"/>
    <w:rsid w:val="00C41D7B"/>
    <w:rsid w:val="00C44C94"/>
    <w:rsid w:val="00C46CBE"/>
    <w:rsid w:val="00C52734"/>
    <w:rsid w:val="00C53F4F"/>
    <w:rsid w:val="00C5568C"/>
    <w:rsid w:val="00C56460"/>
    <w:rsid w:val="00C567D3"/>
    <w:rsid w:val="00C56DC8"/>
    <w:rsid w:val="00C613FA"/>
    <w:rsid w:val="00C6239B"/>
    <w:rsid w:val="00C63412"/>
    <w:rsid w:val="00C63BB3"/>
    <w:rsid w:val="00C64FCD"/>
    <w:rsid w:val="00C664B8"/>
    <w:rsid w:val="00C669F5"/>
    <w:rsid w:val="00C72472"/>
    <w:rsid w:val="00C724CD"/>
    <w:rsid w:val="00C72755"/>
    <w:rsid w:val="00C73450"/>
    <w:rsid w:val="00C76C63"/>
    <w:rsid w:val="00C77E43"/>
    <w:rsid w:val="00C811BB"/>
    <w:rsid w:val="00C8198D"/>
    <w:rsid w:val="00C81A9C"/>
    <w:rsid w:val="00C833B3"/>
    <w:rsid w:val="00C84577"/>
    <w:rsid w:val="00C875C3"/>
    <w:rsid w:val="00C909D4"/>
    <w:rsid w:val="00C920D3"/>
    <w:rsid w:val="00C93B73"/>
    <w:rsid w:val="00CA026D"/>
    <w:rsid w:val="00CA3CC7"/>
    <w:rsid w:val="00CA5058"/>
    <w:rsid w:val="00CA5F00"/>
    <w:rsid w:val="00CA770E"/>
    <w:rsid w:val="00CB5ABB"/>
    <w:rsid w:val="00CC07CB"/>
    <w:rsid w:val="00CC2884"/>
    <w:rsid w:val="00CC314C"/>
    <w:rsid w:val="00CC35F9"/>
    <w:rsid w:val="00CC5E1E"/>
    <w:rsid w:val="00CC6CF6"/>
    <w:rsid w:val="00CD1FD5"/>
    <w:rsid w:val="00CD290E"/>
    <w:rsid w:val="00CE23AE"/>
    <w:rsid w:val="00CE2B14"/>
    <w:rsid w:val="00CE4511"/>
    <w:rsid w:val="00CE7E6A"/>
    <w:rsid w:val="00CF0412"/>
    <w:rsid w:val="00CF22CB"/>
    <w:rsid w:val="00CF3A43"/>
    <w:rsid w:val="00CF47BA"/>
    <w:rsid w:val="00CF4D66"/>
    <w:rsid w:val="00CF7A69"/>
    <w:rsid w:val="00D0065D"/>
    <w:rsid w:val="00D01241"/>
    <w:rsid w:val="00D057AF"/>
    <w:rsid w:val="00D05889"/>
    <w:rsid w:val="00D10B85"/>
    <w:rsid w:val="00D11375"/>
    <w:rsid w:val="00D11ACD"/>
    <w:rsid w:val="00D1296A"/>
    <w:rsid w:val="00D12FC4"/>
    <w:rsid w:val="00D1597F"/>
    <w:rsid w:val="00D17D4B"/>
    <w:rsid w:val="00D22398"/>
    <w:rsid w:val="00D22775"/>
    <w:rsid w:val="00D23842"/>
    <w:rsid w:val="00D26A8E"/>
    <w:rsid w:val="00D349F0"/>
    <w:rsid w:val="00D355AE"/>
    <w:rsid w:val="00D37946"/>
    <w:rsid w:val="00D42C1E"/>
    <w:rsid w:val="00D43D73"/>
    <w:rsid w:val="00D509E7"/>
    <w:rsid w:val="00D525EE"/>
    <w:rsid w:val="00D53095"/>
    <w:rsid w:val="00D54824"/>
    <w:rsid w:val="00D61E4F"/>
    <w:rsid w:val="00D665CE"/>
    <w:rsid w:val="00D66E32"/>
    <w:rsid w:val="00D66FF0"/>
    <w:rsid w:val="00D6722E"/>
    <w:rsid w:val="00D70118"/>
    <w:rsid w:val="00D7086C"/>
    <w:rsid w:val="00D727EC"/>
    <w:rsid w:val="00D768F8"/>
    <w:rsid w:val="00D76C59"/>
    <w:rsid w:val="00D8080E"/>
    <w:rsid w:val="00D8142C"/>
    <w:rsid w:val="00D84AD7"/>
    <w:rsid w:val="00D86E22"/>
    <w:rsid w:val="00D87C62"/>
    <w:rsid w:val="00D90C44"/>
    <w:rsid w:val="00D91214"/>
    <w:rsid w:val="00D92747"/>
    <w:rsid w:val="00D93F19"/>
    <w:rsid w:val="00D94048"/>
    <w:rsid w:val="00D9442F"/>
    <w:rsid w:val="00D94875"/>
    <w:rsid w:val="00D95267"/>
    <w:rsid w:val="00D954DE"/>
    <w:rsid w:val="00D95706"/>
    <w:rsid w:val="00D958E0"/>
    <w:rsid w:val="00DA0351"/>
    <w:rsid w:val="00DA0ED7"/>
    <w:rsid w:val="00DA0F3D"/>
    <w:rsid w:val="00DA2E07"/>
    <w:rsid w:val="00DA2EC8"/>
    <w:rsid w:val="00DA3080"/>
    <w:rsid w:val="00DA6584"/>
    <w:rsid w:val="00DB20F3"/>
    <w:rsid w:val="00DB4FFC"/>
    <w:rsid w:val="00DB7176"/>
    <w:rsid w:val="00DC0FE7"/>
    <w:rsid w:val="00DC3880"/>
    <w:rsid w:val="00DC5102"/>
    <w:rsid w:val="00DC75A9"/>
    <w:rsid w:val="00DD1A3F"/>
    <w:rsid w:val="00DE02D5"/>
    <w:rsid w:val="00DE4170"/>
    <w:rsid w:val="00DE4A07"/>
    <w:rsid w:val="00DE72D1"/>
    <w:rsid w:val="00DE7F17"/>
    <w:rsid w:val="00DF0DDD"/>
    <w:rsid w:val="00DF112D"/>
    <w:rsid w:val="00DF11BA"/>
    <w:rsid w:val="00DF2308"/>
    <w:rsid w:val="00DF4DD6"/>
    <w:rsid w:val="00DF66F0"/>
    <w:rsid w:val="00E03882"/>
    <w:rsid w:val="00E0682A"/>
    <w:rsid w:val="00E16BDE"/>
    <w:rsid w:val="00E208AC"/>
    <w:rsid w:val="00E24AE5"/>
    <w:rsid w:val="00E24DA3"/>
    <w:rsid w:val="00E26148"/>
    <w:rsid w:val="00E276C7"/>
    <w:rsid w:val="00E314B4"/>
    <w:rsid w:val="00E35758"/>
    <w:rsid w:val="00E40F3D"/>
    <w:rsid w:val="00E41719"/>
    <w:rsid w:val="00E42A90"/>
    <w:rsid w:val="00E45F3B"/>
    <w:rsid w:val="00E5023B"/>
    <w:rsid w:val="00E525E1"/>
    <w:rsid w:val="00E5700E"/>
    <w:rsid w:val="00E571A4"/>
    <w:rsid w:val="00E618B6"/>
    <w:rsid w:val="00E640E3"/>
    <w:rsid w:val="00E654E5"/>
    <w:rsid w:val="00E66020"/>
    <w:rsid w:val="00E670CA"/>
    <w:rsid w:val="00E7012C"/>
    <w:rsid w:val="00E70CB4"/>
    <w:rsid w:val="00E7408F"/>
    <w:rsid w:val="00E80ADB"/>
    <w:rsid w:val="00E8134D"/>
    <w:rsid w:val="00E821B3"/>
    <w:rsid w:val="00E831C7"/>
    <w:rsid w:val="00E83AD7"/>
    <w:rsid w:val="00E85808"/>
    <w:rsid w:val="00E85FD5"/>
    <w:rsid w:val="00E90AE6"/>
    <w:rsid w:val="00E91DA3"/>
    <w:rsid w:val="00E97E62"/>
    <w:rsid w:val="00EA2355"/>
    <w:rsid w:val="00EA2560"/>
    <w:rsid w:val="00EA4D77"/>
    <w:rsid w:val="00EA6DAB"/>
    <w:rsid w:val="00EB1AA8"/>
    <w:rsid w:val="00EB3ED4"/>
    <w:rsid w:val="00EB4B3B"/>
    <w:rsid w:val="00EB531B"/>
    <w:rsid w:val="00EB5CAB"/>
    <w:rsid w:val="00EB61CC"/>
    <w:rsid w:val="00EC190B"/>
    <w:rsid w:val="00EC2166"/>
    <w:rsid w:val="00EC22D8"/>
    <w:rsid w:val="00EC2E81"/>
    <w:rsid w:val="00EC4334"/>
    <w:rsid w:val="00EC4ED8"/>
    <w:rsid w:val="00EC52BA"/>
    <w:rsid w:val="00EC7E97"/>
    <w:rsid w:val="00ED22DA"/>
    <w:rsid w:val="00ED22F2"/>
    <w:rsid w:val="00ED4780"/>
    <w:rsid w:val="00ED71C1"/>
    <w:rsid w:val="00EE0C2A"/>
    <w:rsid w:val="00EE2A0D"/>
    <w:rsid w:val="00EE3396"/>
    <w:rsid w:val="00F006E9"/>
    <w:rsid w:val="00F01122"/>
    <w:rsid w:val="00F01388"/>
    <w:rsid w:val="00F021EA"/>
    <w:rsid w:val="00F023A8"/>
    <w:rsid w:val="00F056AE"/>
    <w:rsid w:val="00F069CB"/>
    <w:rsid w:val="00F07994"/>
    <w:rsid w:val="00F117DE"/>
    <w:rsid w:val="00F126FC"/>
    <w:rsid w:val="00F129FB"/>
    <w:rsid w:val="00F1404A"/>
    <w:rsid w:val="00F16056"/>
    <w:rsid w:val="00F16810"/>
    <w:rsid w:val="00F178F5"/>
    <w:rsid w:val="00F263A1"/>
    <w:rsid w:val="00F3523E"/>
    <w:rsid w:val="00F3553F"/>
    <w:rsid w:val="00F360C9"/>
    <w:rsid w:val="00F40582"/>
    <w:rsid w:val="00F4087B"/>
    <w:rsid w:val="00F40B0D"/>
    <w:rsid w:val="00F41E31"/>
    <w:rsid w:val="00F42619"/>
    <w:rsid w:val="00F43A3A"/>
    <w:rsid w:val="00F500CA"/>
    <w:rsid w:val="00F5049A"/>
    <w:rsid w:val="00F5479B"/>
    <w:rsid w:val="00F60891"/>
    <w:rsid w:val="00F611F4"/>
    <w:rsid w:val="00F617A8"/>
    <w:rsid w:val="00F64D07"/>
    <w:rsid w:val="00F65084"/>
    <w:rsid w:val="00F65E0F"/>
    <w:rsid w:val="00F67174"/>
    <w:rsid w:val="00F67C2B"/>
    <w:rsid w:val="00F7040B"/>
    <w:rsid w:val="00F725DB"/>
    <w:rsid w:val="00F739C2"/>
    <w:rsid w:val="00F76B2A"/>
    <w:rsid w:val="00F843F3"/>
    <w:rsid w:val="00F85FF6"/>
    <w:rsid w:val="00F871A8"/>
    <w:rsid w:val="00F90204"/>
    <w:rsid w:val="00F909CD"/>
    <w:rsid w:val="00F90B60"/>
    <w:rsid w:val="00F92E9D"/>
    <w:rsid w:val="00F93827"/>
    <w:rsid w:val="00F93A01"/>
    <w:rsid w:val="00F94158"/>
    <w:rsid w:val="00F94C87"/>
    <w:rsid w:val="00F9522C"/>
    <w:rsid w:val="00F95760"/>
    <w:rsid w:val="00F957EC"/>
    <w:rsid w:val="00F96F92"/>
    <w:rsid w:val="00F97360"/>
    <w:rsid w:val="00F9798E"/>
    <w:rsid w:val="00FA03EE"/>
    <w:rsid w:val="00FA12A3"/>
    <w:rsid w:val="00FA3D3E"/>
    <w:rsid w:val="00FA6332"/>
    <w:rsid w:val="00FA63BB"/>
    <w:rsid w:val="00FA7B52"/>
    <w:rsid w:val="00FB319F"/>
    <w:rsid w:val="00FB4426"/>
    <w:rsid w:val="00FB6B11"/>
    <w:rsid w:val="00FB702A"/>
    <w:rsid w:val="00FC1625"/>
    <w:rsid w:val="00FC2765"/>
    <w:rsid w:val="00FC4EDA"/>
    <w:rsid w:val="00FC7A3E"/>
    <w:rsid w:val="00FD1032"/>
    <w:rsid w:val="00FD21DE"/>
    <w:rsid w:val="00FD4FF9"/>
    <w:rsid w:val="00FD58BE"/>
    <w:rsid w:val="00FD6B69"/>
    <w:rsid w:val="00FD7237"/>
    <w:rsid w:val="00FE04A9"/>
    <w:rsid w:val="00FE0AFB"/>
    <w:rsid w:val="00FE110A"/>
    <w:rsid w:val="00FE19B4"/>
    <w:rsid w:val="00FE29A3"/>
    <w:rsid w:val="00FE3E1A"/>
    <w:rsid w:val="00FE429B"/>
    <w:rsid w:val="00FE4367"/>
    <w:rsid w:val="00FF2589"/>
    <w:rsid w:val="00FF27F8"/>
    <w:rsid w:val="00FF3DE5"/>
    <w:rsid w:val="0195C489"/>
    <w:rsid w:val="0F7C90F8"/>
    <w:rsid w:val="13196E59"/>
    <w:rsid w:val="263DEC7C"/>
    <w:rsid w:val="2E546FD9"/>
    <w:rsid w:val="2ECA869A"/>
    <w:rsid w:val="3785EBE1"/>
    <w:rsid w:val="38C4CBE6"/>
    <w:rsid w:val="4487A105"/>
    <w:rsid w:val="4937072C"/>
    <w:rsid w:val="6B5DA3D0"/>
    <w:rsid w:val="6D57485B"/>
    <w:rsid w:val="6F00F882"/>
    <w:rsid w:val="7217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,"/>
  <w:listSeparator w:val=";"/>
  <w14:docId w14:val="7F85F457"/>
  <w15:chartTrackingRefBased/>
  <w15:docId w15:val="{57A695B4-6D09-4BBC-A701-ABE00196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CB9"/>
    <w:pPr>
      <w:widowControl w:val="0"/>
    </w:pPr>
    <w:rPr>
      <w:rFonts w:ascii="New Century Schoolbook" w:hAnsi="New Century Schoolbook"/>
      <w:snapToGrid w:val="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774"/>
      </w:tabs>
      <w:jc w:val="center"/>
      <w:outlineLvl w:val="0"/>
    </w:pPr>
    <w:rPr>
      <w:rFonts w:ascii="Palatino" w:hAnsi="Palatino"/>
      <w:b/>
      <w:bCs/>
      <w:spacing w:val="-2"/>
      <w:sz w:val="22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5670"/>
        <w:tab w:val="left" w:pos="7938"/>
      </w:tabs>
      <w:spacing w:line="360" w:lineRule="auto"/>
      <w:outlineLvl w:val="1"/>
    </w:pPr>
    <w:rPr>
      <w:rFonts w:ascii="Palatino" w:hAnsi="Palatino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center" w:pos="5387"/>
        <w:tab w:val="right" w:pos="10773"/>
      </w:tabs>
      <w:jc w:val="center"/>
      <w:outlineLvl w:val="2"/>
    </w:pPr>
    <w:rPr>
      <w:rFonts w:ascii="Verdana" w:hAnsi="Verdana"/>
      <w:bCs/>
      <w:i/>
      <w:iCs/>
      <w:spacing w:val="-2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3969"/>
        <w:tab w:val="right" w:pos="10773"/>
      </w:tabs>
      <w:outlineLvl w:val="3"/>
    </w:pPr>
    <w:rPr>
      <w:rFonts w:ascii="Georgia" w:hAnsi="Georgia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284"/>
        <w:tab w:val="right" w:pos="10773"/>
      </w:tabs>
      <w:jc w:val="both"/>
      <w:outlineLvl w:val="4"/>
    </w:pPr>
    <w:rPr>
      <w:rFonts w:ascii="Georgia" w:hAnsi="Georgia"/>
      <w:b/>
      <w:bCs/>
      <w:i/>
      <w:iCs/>
      <w:spacing w:val="-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spacing w:line="360" w:lineRule="auto"/>
    </w:pPr>
    <w:rPr>
      <w:rFonts w:ascii="Arial Narrow" w:hAnsi="Arial Narrow"/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right" w:pos="10774"/>
      </w:tabs>
      <w:jc w:val="center"/>
    </w:pPr>
    <w:rPr>
      <w:rFonts w:ascii="Palatino" w:hAnsi="Palatino"/>
      <w:b/>
      <w:bCs/>
      <w:spacing w:val="-2"/>
      <w:sz w:val="40"/>
      <w:lang w:val="en-GB"/>
    </w:rPr>
  </w:style>
  <w:style w:type="paragraph" w:styleId="BodyText2">
    <w:name w:val="Body Text 2"/>
    <w:basedOn w:val="Normal"/>
    <w:pPr>
      <w:tabs>
        <w:tab w:val="left" w:pos="-720"/>
        <w:tab w:val="right" w:pos="10773"/>
      </w:tabs>
      <w:jc w:val="both"/>
    </w:pPr>
    <w:rPr>
      <w:rFonts w:ascii="Verdana" w:hAnsi="Verdana"/>
      <w:b/>
      <w:spacing w:val="-2"/>
      <w:sz w:val="22"/>
      <w:lang w:val="en-GB"/>
    </w:rPr>
  </w:style>
  <w:style w:type="paragraph" w:styleId="BodyText3">
    <w:name w:val="Body Text 3"/>
    <w:basedOn w:val="Normal"/>
    <w:pPr>
      <w:tabs>
        <w:tab w:val="left" w:pos="-720"/>
        <w:tab w:val="right" w:pos="10773"/>
      </w:tabs>
      <w:spacing w:after="120"/>
      <w:jc w:val="both"/>
    </w:pPr>
    <w:rPr>
      <w:rFonts w:ascii="Georgia" w:hAnsi="Georgia"/>
      <w:b/>
      <w:bCs/>
      <w:i/>
      <w:iCs/>
      <w:lang w:val="fr-FR"/>
    </w:rPr>
  </w:style>
  <w:style w:type="table" w:styleId="TableGrid">
    <w:name w:val="Table Grid"/>
    <w:basedOn w:val="TableNormal"/>
    <w:rsid w:val="008374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D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22DA"/>
    <w:rPr>
      <w:rFonts w:ascii="Segoe UI" w:hAnsi="Segoe UI" w:cs="Segoe UI"/>
      <w:snapToGrid w:val="0"/>
      <w:sz w:val="18"/>
      <w:szCs w:val="18"/>
    </w:rPr>
  </w:style>
  <w:style w:type="character" w:customStyle="1" w:styleId="HeaderChar">
    <w:name w:val="Header Char"/>
    <w:link w:val="Header"/>
    <w:uiPriority w:val="99"/>
    <w:rsid w:val="00756FCA"/>
    <w:rPr>
      <w:rFonts w:ascii="New Century Schoolbook" w:hAnsi="New Century Schoolbook"/>
      <w:snapToGrid w:val="0"/>
      <w:lang w:val="en-US" w:eastAsia="en-US"/>
    </w:rPr>
  </w:style>
  <w:style w:type="character" w:styleId="Hyperlink">
    <w:name w:val="Hyperlink"/>
    <w:basedOn w:val="DefaultParagraphFont"/>
    <w:rsid w:val="00A23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B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3A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A01"/>
  </w:style>
  <w:style w:type="character" w:customStyle="1" w:styleId="CommentTextChar">
    <w:name w:val="Comment Text Char"/>
    <w:basedOn w:val="DefaultParagraphFont"/>
    <w:link w:val="CommentText"/>
    <w:rsid w:val="00F93A01"/>
    <w:rPr>
      <w:rFonts w:ascii="New Century Schoolbook" w:hAnsi="New Century Schoolbook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93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3A01"/>
    <w:rPr>
      <w:rFonts w:ascii="New Century Schoolbook" w:hAnsi="New Century Schoolbook"/>
      <w:b/>
      <w:bCs/>
      <w:snapToGrid w:val="0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922FB"/>
    <w:rPr>
      <w:color w:val="808080"/>
    </w:rPr>
  </w:style>
  <w:style w:type="paragraph" w:styleId="Revision">
    <w:name w:val="Revision"/>
    <w:hidden/>
    <w:uiPriority w:val="99"/>
    <w:semiHidden/>
    <w:rsid w:val="00D17D4B"/>
    <w:rPr>
      <w:rFonts w:ascii="New Century Schoolbook" w:hAnsi="New Century Schoolbook"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F90B60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722EB9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rsid w:val="00823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secretariat@hcch.ne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pec_Comm_docs\MAILING_GenericRegistration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1AF919D41647518E3CE2EDA57B8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AFBCB-EEA6-4C0E-A9EA-57B9FF6A5B41}"/>
      </w:docPartPr>
      <w:docPartBody>
        <w:p w:rsidR="009E7DD9" w:rsidRDefault="007A442F" w:rsidP="007A442F">
          <w:pPr>
            <w:pStyle w:val="241AF919D41647518E3CE2EDA57B8355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F431641943E68032ED13D5500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9DB54-7394-4811-8886-89916161307D}"/>
      </w:docPartPr>
      <w:docPartBody>
        <w:p w:rsidR="009E7DD9" w:rsidRDefault="007A442F" w:rsidP="007A442F">
          <w:pPr>
            <w:pStyle w:val="E58EF431641943E68032ED13D550095A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3CA932ECDC413B98C39FDB8D034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BA65C-9FA8-4413-A88B-612206B98D81}"/>
      </w:docPartPr>
      <w:docPartBody>
        <w:p w:rsidR="009E7DD9" w:rsidRDefault="007A442F" w:rsidP="007A442F">
          <w:pPr>
            <w:pStyle w:val="913CA932ECDC413B98C39FDB8D034413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B726BECD134E698D71FDE352E94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01B65-FC15-4636-A0F2-061547AE3DAE}"/>
      </w:docPartPr>
      <w:docPartBody>
        <w:p w:rsidR="005E36BF" w:rsidRDefault="005E36BF">
          <w:pPr>
            <w:pStyle w:val="F1B726BECD134E698D71FDE352E94536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CE494400A8431B9374F14D7DDEA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4B57D-1555-4FB9-AB51-75A877076A47}"/>
      </w:docPartPr>
      <w:docPartBody>
        <w:p w:rsidR="005E36BF" w:rsidRDefault="005E36BF">
          <w:pPr>
            <w:pStyle w:val="FFCE494400A8431B9374F14D7DDEA06D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D49018DF640408A21491CF8951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52ECD-9BEF-4CBF-A731-3C2F6A1C7542}"/>
      </w:docPartPr>
      <w:docPartBody>
        <w:p w:rsidR="007C35B9" w:rsidRDefault="00842CAF" w:rsidP="00842CAF">
          <w:pPr>
            <w:pStyle w:val="679D49018DF640408A21491CF8951B83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EB588CC344EB2A62A54367100A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2894F-66FB-4806-995E-E20D6B515D96}"/>
      </w:docPartPr>
      <w:docPartBody>
        <w:p w:rsidR="00E661BA" w:rsidRDefault="00F07E88" w:rsidP="00F07E88">
          <w:pPr>
            <w:pStyle w:val="695EB588CC344EB2A62A54367100AC03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45C934AA0241379797CCD042A27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85D9E-7439-4271-9EED-2E2D239669C4}"/>
      </w:docPartPr>
      <w:docPartBody>
        <w:p w:rsidR="00E661BA" w:rsidRDefault="00F07E88" w:rsidP="00F07E88">
          <w:pPr>
            <w:pStyle w:val="5645C934AA0241379797CCD042A2758C"/>
          </w:pPr>
          <w:r w:rsidRPr="009B7C9F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70B90457F934A8DA63ED5EF4D15B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1BAFF-A02F-4C70-AAD6-F32726F7FFD4}"/>
      </w:docPartPr>
      <w:docPartBody>
        <w:p w:rsidR="00E661BA" w:rsidRDefault="00F07E88" w:rsidP="00F07E88">
          <w:pPr>
            <w:pStyle w:val="070B90457F934A8DA63ED5EF4D15B6F7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EC903D27846229E27C291036AF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AF29E-CE6C-42FD-A549-068D0FE59811}"/>
      </w:docPartPr>
      <w:docPartBody>
        <w:p w:rsidR="00E661BA" w:rsidRDefault="00F07E88" w:rsidP="00F07E88">
          <w:pPr>
            <w:pStyle w:val="E6DEC903D27846229E27C291036AF186"/>
          </w:pPr>
          <w:r w:rsidRPr="007764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90B"/>
    <w:rsid w:val="000332F0"/>
    <w:rsid w:val="000479AD"/>
    <w:rsid w:val="0007249B"/>
    <w:rsid w:val="000950FD"/>
    <w:rsid w:val="00113AE8"/>
    <w:rsid w:val="00141330"/>
    <w:rsid w:val="00152425"/>
    <w:rsid w:val="0017575D"/>
    <w:rsid w:val="001A7990"/>
    <w:rsid w:val="001B1793"/>
    <w:rsid w:val="001E3857"/>
    <w:rsid w:val="002522AE"/>
    <w:rsid w:val="002A0901"/>
    <w:rsid w:val="003758B3"/>
    <w:rsid w:val="004D24C3"/>
    <w:rsid w:val="00517DFB"/>
    <w:rsid w:val="005E36BF"/>
    <w:rsid w:val="007476B8"/>
    <w:rsid w:val="00764AE4"/>
    <w:rsid w:val="0077571F"/>
    <w:rsid w:val="007A442F"/>
    <w:rsid w:val="007C35B9"/>
    <w:rsid w:val="00811AFA"/>
    <w:rsid w:val="00842CAF"/>
    <w:rsid w:val="00887795"/>
    <w:rsid w:val="00892FD3"/>
    <w:rsid w:val="008D65B1"/>
    <w:rsid w:val="0093369B"/>
    <w:rsid w:val="009A0E26"/>
    <w:rsid w:val="009E7DD9"/>
    <w:rsid w:val="00A1181C"/>
    <w:rsid w:val="00A705D9"/>
    <w:rsid w:val="00AD23A3"/>
    <w:rsid w:val="00AD6468"/>
    <w:rsid w:val="00B44C0A"/>
    <w:rsid w:val="00BD4E6C"/>
    <w:rsid w:val="00D8142C"/>
    <w:rsid w:val="00E661BA"/>
    <w:rsid w:val="00EC190B"/>
    <w:rsid w:val="00F07E88"/>
    <w:rsid w:val="00F85FF6"/>
    <w:rsid w:val="00FD6B69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7E88"/>
    <w:rPr>
      <w:color w:val="808080"/>
    </w:rPr>
  </w:style>
  <w:style w:type="paragraph" w:customStyle="1" w:styleId="241AF919D41647518E3CE2EDA57B8355">
    <w:name w:val="241AF919D41647518E3CE2EDA57B8355"/>
    <w:rsid w:val="007A442F"/>
  </w:style>
  <w:style w:type="paragraph" w:customStyle="1" w:styleId="E58EF431641943E68032ED13D550095A">
    <w:name w:val="E58EF431641943E68032ED13D550095A"/>
    <w:rsid w:val="007A442F"/>
  </w:style>
  <w:style w:type="paragraph" w:customStyle="1" w:styleId="913CA932ECDC413B98C39FDB8D034413">
    <w:name w:val="913CA932ECDC413B98C39FDB8D034413"/>
    <w:rsid w:val="007A442F"/>
  </w:style>
  <w:style w:type="paragraph" w:customStyle="1" w:styleId="F1B726BECD134E698D71FDE352E94536">
    <w:name w:val="F1B726BECD134E698D71FDE352E94536"/>
    <w:rPr>
      <w:lang w:val="en-GB" w:eastAsia="en-GB"/>
    </w:rPr>
  </w:style>
  <w:style w:type="paragraph" w:customStyle="1" w:styleId="FFCE494400A8431B9374F14D7DDEA06D">
    <w:name w:val="FFCE494400A8431B9374F14D7DDEA06D"/>
    <w:rPr>
      <w:lang w:val="en-GB" w:eastAsia="en-GB"/>
    </w:rPr>
  </w:style>
  <w:style w:type="paragraph" w:customStyle="1" w:styleId="679D49018DF640408A21491CF8951B83">
    <w:name w:val="679D49018DF640408A21491CF8951B83"/>
    <w:rsid w:val="00842CAF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695EB588CC344EB2A62A54367100AC03">
    <w:name w:val="695EB588CC344EB2A62A54367100AC03"/>
    <w:rsid w:val="00F07E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45C934AA0241379797CCD042A2758C">
    <w:name w:val="5645C934AA0241379797CCD042A2758C"/>
    <w:rsid w:val="00F07E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B90457F934A8DA63ED5EF4D15B6F7">
    <w:name w:val="070B90457F934A8DA63ED5EF4D15B6F7"/>
    <w:rsid w:val="00F07E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DEC903D27846229E27C291036AF186">
    <w:name w:val="E6DEC903D27846229E27C291036AF186"/>
    <w:rsid w:val="00F07E8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167775EDF5140B2B39D9830841844" ma:contentTypeVersion="18" ma:contentTypeDescription="Create a new document." ma:contentTypeScope="" ma:versionID="0844450b97e8255d4c8ad7aeb5f71d3a">
  <xsd:schema xmlns:xsd="http://www.w3.org/2001/XMLSchema" xmlns:xs="http://www.w3.org/2001/XMLSchema" xmlns:p="http://schemas.microsoft.com/office/2006/metadata/properties" xmlns:ns2="37485b76-d3b1-434f-bad7-3d6c20d568d5" xmlns:ns3="6652c5c8-06da-49d8-9279-6cb6c545cc53" targetNamespace="http://schemas.microsoft.com/office/2006/metadata/properties" ma:root="true" ma:fieldsID="5a5efa566a407dc1eaed897d840a1ba9" ns2:_="" ns3:_="">
    <xsd:import namespace="37485b76-d3b1-434f-bad7-3d6c20d568d5"/>
    <xsd:import namespace="6652c5c8-06da-49d8-9279-6cb6c545cc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85b76-d3b1-434f-bad7-3d6c20d56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f9850f-5a64-43bc-ba9c-4291667ff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2c5c8-06da-49d8-9279-6cb6c545cc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bb2038-5992-485e-8ecb-5c02469c04ea}" ma:internalName="TaxCatchAll" ma:showField="CatchAllData" ma:web="6652c5c8-06da-49d8-9279-6cb6c545cc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52c5c8-06da-49d8-9279-6cb6c545cc53">
      <UserInfo>
        <DisplayName>Stuart Hawkins</DisplayName>
        <AccountId>6</AccountId>
        <AccountType/>
      </UserInfo>
      <UserInfo>
        <DisplayName>SharingLinks.d8e6e249-d34b-4d34-9538-99464a53854d.OrganizationEdit.54a7e433-be9c-400f-a454-1ab860e67383</DisplayName>
        <AccountId>661</AccountId>
        <AccountType/>
      </UserInfo>
      <UserInfo>
        <DisplayName>Ning Zhao</DisplayName>
        <AccountId>66</AccountId>
        <AccountType/>
      </UserInfo>
      <UserInfo>
        <DisplayName>Anna Koelewijn</DisplayName>
        <AccountId>51</AccountId>
        <AccountType/>
      </UserInfo>
      <UserInfo>
        <DisplayName>Sabrina Stucken</DisplayName>
        <AccountId>510</AccountId>
        <AccountType/>
      </UserInfo>
      <UserInfo>
        <DisplayName>Sandrine  Brard</DisplayName>
        <AccountId>284</AccountId>
        <AccountType/>
      </UserInfo>
      <UserInfo>
        <DisplayName>Caio Gomes de Freitas</DisplayName>
        <AccountId>631</AccountId>
        <AccountType/>
      </UserInfo>
      <UserInfo>
        <DisplayName>Melissa Ford</DisplayName>
        <AccountId>590</AccountId>
        <AccountType/>
      </UserInfo>
      <UserInfo>
        <DisplayName>Ana Zanettin</DisplayName>
        <AccountId>68</AccountId>
        <AccountType/>
      </UserInfo>
      <UserInfo>
        <DisplayName>Sophie Pineau</DisplayName>
        <AccountId>42</AccountId>
        <AccountType/>
      </UserInfo>
    </SharedWithUsers>
    <lcf76f155ced4ddcb4097134ff3c332f xmlns="37485b76-d3b1-434f-bad7-3d6c20d568d5">
      <Terms xmlns="http://schemas.microsoft.com/office/infopath/2007/PartnerControls"/>
    </lcf76f155ced4ddcb4097134ff3c332f>
    <TaxCatchAll xmlns="6652c5c8-06da-49d8-9279-6cb6c545cc5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7683D-4541-40FA-B102-96C4C690542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DC640EC-089A-4A8A-85C2-3839EA195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2507D-CEB5-48D2-9116-6C025971F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485b76-d3b1-434f-bad7-3d6c20d568d5"/>
    <ds:schemaRef ds:uri="6652c5c8-06da-49d8-9279-6cb6c545cc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9A7972-1364-4533-A6D7-77B2ADC53E6F}">
  <ds:schemaRefs>
    <ds:schemaRef ds:uri="http://schemas.microsoft.com/office/2006/metadata/properties"/>
    <ds:schemaRef ds:uri="http://schemas.microsoft.com/office/infopath/2007/PartnerControls"/>
    <ds:schemaRef ds:uri="6652c5c8-06da-49d8-9279-6cb6c545cc53"/>
    <ds:schemaRef ds:uri="37485b76-d3b1-434f-bad7-3d6c20d568d5"/>
  </ds:schemaRefs>
</ds:datastoreItem>
</file>

<file path=customXml/itemProps5.xml><?xml version="1.0" encoding="utf-8"?>
<ds:datastoreItem xmlns:ds="http://schemas.openxmlformats.org/officeDocument/2006/customXml" ds:itemID="{DF7D4217-4A92-4032-9DBD-CFF94986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MAILING_GenericRegistrationForm.dot</Template>
  <TotalTime>2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HAGUE CONFERENCE ON PRIVATE INTERNATIONAL LAW</vt:lpstr>
      <vt:lpstr>HAGUE CONFERENCE ON PRIVATE INTERNATIONAL LAW</vt:lpstr>
    </vt:vector>
  </TitlesOfParts>
  <Company>Haagse Conferentie</Company>
  <LinksUpToDate>false</LinksUpToDate>
  <CharactersWithSpaces>2879</CharactersWithSpaces>
  <SharedDoc>false</SharedDoc>
  <HLinks>
    <vt:vector size="6" baseType="variant">
      <vt:variant>
        <vt:i4>2818079</vt:i4>
      </vt:variant>
      <vt:variant>
        <vt:i4>3</vt:i4>
      </vt:variant>
      <vt:variant>
        <vt:i4>0</vt:i4>
      </vt:variant>
      <vt:variant>
        <vt:i4>5</vt:i4>
      </vt:variant>
      <vt:variant>
        <vt:lpwstr>mailto:secretariat@hcch.net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HAGUE CONFERENCE ON PRIVATE INTERNATIONAL LAW</dc:title>
  <dc:subject/>
  <dc:creator>Laura Molenaar</dc:creator>
  <cp:keywords/>
  <cp:lastModifiedBy>Stuart Hawkins</cp:lastModifiedBy>
  <cp:revision>2</cp:revision>
  <cp:lastPrinted>2016-10-27T16:18:00Z</cp:lastPrinted>
  <dcterms:created xsi:type="dcterms:W3CDTF">2026-10-20T13:40:00Z</dcterms:created>
  <dcterms:modified xsi:type="dcterms:W3CDTF">2026-10-20T13:40:00Z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Willy de Zoete</vt:lpwstr>
  </property>
  <property fmtid="{D5CDD505-2E9C-101B-9397-08002B2CF9AE}" pid="3" name="Order">
    <vt:r8>7000</vt:r8>
  </property>
  <property fmtid="{D5CDD505-2E9C-101B-9397-08002B2CF9AE}" pid="4" name="display_urn:schemas-microsoft-com:office:office#Author">
    <vt:lpwstr>Willy de Zoete</vt:lpwstr>
  </property>
  <property fmtid="{D5CDD505-2E9C-101B-9397-08002B2CF9AE}" pid="5" name="ContentTypeId">
    <vt:lpwstr>0x010100745167775EDF5140B2B39D9830841844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  <property fmtid="{D5CDD505-2E9C-101B-9397-08002B2CF9AE}" pid="13" name="GrammarlyDocumentId">
    <vt:lpwstr>78f32ae829002cc4e7a379b542baaeb2d93dc83fa629832b3ccb5514425e84c2</vt:lpwstr>
  </property>
</Properties>
</file>