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tblpY="258"/>
        <w:tblW w:w="5000" w:type="pct"/>
        <w:tblBorders>
          <w:top w:val="none" w:sz="0" w:space="0" w:color="auto"/>
          <w:left w:val="single" w:sz="8" w:space="0" w:color="FFFFFF" w:themeColor="background1"/>
          <w:bottom w:val="none" w:sz="0" w:space="0" w:color="auto"/>
          <w:right w:val="single" w:sz="8" w:space="0" w:color="FFFFFF" w:themeColor="background1"/>
          <w:insideH w:val="none" w:sz="0" w:space="0" w:color="auto"/>
          <w:insideV w:val="single" w:sz="36" w:space="0" w:color="FFFFFF" w:themeColor="background1"/>
        </w:tblBorders>
        <w:tblLook w:val="04A0" w:firstRow="1" w:lastRow="0" w:firstColumn="1" w:lastColumn="0" w:noHBand="0" w:noVBand="1"/>
      </w:tblPr>
      <w:tblGrid>
        <w:gridCol w:w="10184"/>
      </w:tblGrid>
      <w:tr w:rsidR="00F01122" w14:paraId="11EE3DF4" w14:textId="77777777" w:rsidTr="008178C5">
        <w:trPr>
          <w:cantSplit/>
          <w:trHeight w:val="1701"/>
        </w:trPr>
        <w:tc>
          <w:tcPr>
            <w:tcW w:w="10274" w:type="dxa"/>
            <w:shd w:val="clear" w:color="auto" w:fill="00295B"/>
            <w:tcMar>
              <w:top w:w="142" w:type="dxa"/>
              <w:left w:w="227" w:type="dxa"/>
              <w:bottom w:w="142" w:type="dxa"/>
              <w:right w:w="227" w:type="dxa"/>
            </w:tcMar>
            <w:vAlign w:val="center"/>
          </w:tcPr>
          <w:p w14:paraId="5DA36AAB" w14:textId="18CBE63A" w:rsidR="00DA2E07" w:rsidRPr="000203E6" w:rsidRDefault="00DA2E07" w:rsidP="00372E56">
            <w:pPr>
              <w:tabs>
                <w:tab w:val="right" w:pos="10773"/>
              </w:tabs>
              <w:jc w:val="center"/>
              <w:rPr>
                <w:rFonts w:ascii="Franklin Gothic Book" w:hAnsi="Franklin Gothic Book"/>
                <w:b/>
                <w:color w:val="FFFFFF" w:themeColor="background1"/>
                <w:sz w:val="24"/>
                <w:szCs w:val="24"/>
              </w:rPr>
            </w:pPr>
            <w:r>
              <w:rPr>
                <w:rFonts w:ascii="Franklin Gothic Book" w:hAnsi="Franklin Gothic Book"/>
                <w:b/>
                <w:color w:val="FFFFFF" w:themeColor="background1"/>
                <w:sz w:val="24"/>
              </w:rPr>
              <w:t>FORMULARIO DE INSCRIPCIÓN</w:t>
            </w:r>
          </w:p>
          <w:p w14:paraId="7925043F" w14:textId="77777777" w:rsidR="00DA2E07" w:rsidRPr="000203E6" w:rsidRDefault="00DA2E07" w:rsidP="00372E56">
            <w:pPr>
              <w:tabs>
                <w:tab w:val="left" w:pos="-720"/>
                <w:tab w:val="right" w:pos="10773"/>
              </w:tabs>
              <w:jc w:val="center"/>
              <w:rPr>
                <w:rFonts w:ascii="Franklin Gothic Book" w:hAnsi="Franklin Gothic Book"/>
                <w:b/>
                <w:color w:val="FFFFFF" w:themeColor="background1"/>
                <w:sz w:val="18"/>
                <w:szCs w:val="18"/>
              </w:rPr>
            </w:pPr>
          </w:p>
          <w:p w14:paraId="630C85FA" w14:textId="5D23895B" w:rsidR="00D05889" w:rsidRPr="000203E6" w:rsidRDefault="00D05889" w:rsidP="00372E56">
            <w:pPr>
              <w:tabs>
                <w:tab w:val="left" w:pos="-720"/>
                <w:tab w:val="right" w:pos="10773"/>
              </w:tabs>
              <w:jc w:val="center"/>
              <w:rPr>
                <w:rFonts w:ascii="Franklin Gothic Book" w:hAnsi="Franklin Gothic Book"/>
                <w:b/>
                <w:caps/>
                <w:color w:val="FFFFFF" w:themeColor="background1"/>
                <w:sz w:val="24"/>
                <w:szCs w:val="24"/>
              </w:rPr>
            </w:pPr>
            <w:r>
              <w:rPr>
                <w:rFonts w:ascii="Franklin Gothic Book" w:hAnsi="Franklin Gothic Book"/>
                <w:b/>
                <w:caps/>
                <w:color w:val="FFFFFF" w:themeColor="background1"/>
                <w:sz w:val="24"/>
              </w:rPr>
              <w:t>Comisión Especial sobre el funcionamiento práctico</w:t>
            </w:r>
            <w:r w:rsidR="005876F5">
              <w:rPr>
                <w:rFonts w:ascii="Franklin Gothic Book" w:hAnsi="Franklin Gothic Book"/>
                <w:b/>
                <w:caps/>
                <w:color w:val="FFFFFF" w:themeColor="background1"/>
                <w:sz w:val="24"/>
              </w:rPr>
              <w:br/>
            </w:r>
            <w:r>
              <w:rPr>
                <w:rFonts w:ascii="Franklin Gothic Book" w:hAnsi="Franklin Gothic Book"/>
                <w:b/>
                <w:caps/>
                <w:color w:val="FFFFFF" w:themeColor="background1"/>
                <w:sz w:val="24"/>
              </w:rPr>
              <w:t>del Convenio sobre Adopción de 1993</w:t>
            </w:r>
          </w:p>
          <w:p w14:paraId="1545D0DE" w14:textId="77777777" w:rsidR="00F16056" w:rsidRPr="000203E6" w:rsidRDefault="00F16056" w:rsidP="00372E56">
            <w:pPr>
              <w:tabs>
                <w:tab w:val="left" w:pos="-720"/>
                <w:tab w:val="right" w:pos="10773"/>
              </w:tabs>
              <w:jc w:val="center"/>
              <w:rPr>
                <w:rFonts w:ascii="Franklin Gothic Book" w:hAnsi="Franklin Gothic Book"/>
                <w:b/>
                <w:color w:val="FFFFFF" w:themeColor="background1"/>
                <w:sz w:val="18"/>
                <w:szCs w:val="18"/>
              </w:rPr>
            </w:pPr>
          </w:p>
          <w:p w14:paraId="24DB7397" w14:textId="22EFB493" w:rsidR="00557973" w:rsidRPr="00557973" w:rsidRDefault="00876BD7" w:rsidP="00557973">
            <w:pPr>
              <w:tabs>
                <w:tab w:val="right" w:pos="10773"/>
              </w:tabs>
              <w:jc w:val="center"/>
              <w:rPr>
                <w:rFonts w:ascii="Franklin Gothic Book" w:hAnsi="Franklin Gothic Book"/>
                <w:b/>
                <w:color w:val="FFFFFF" w:themeColor="background1"/>
                <w:sz w:val="24"/>
              </w:rPr>
            </w:pPr>
            <w:r>
              <w:rPr>
                <w:rFonts w:ascii="Franklin Gothic Book" w:hAnsi="Franklin Gothic Book"/>
                <w:b/>
                <w:color w:val="FFFFFF" w:themeColor="background1"/>
                <w:sz w:val="24"/>
              </w:rPr>
              <w:t>del martes 15 al viernes 18 de junio de 2027</w:t>
            </w:r>
          </w:p>
        </w:tc>
      </w:tr>
    </w:tbl>
    <w:p w14:paraId="20D88743" w14:textId="77777777" w:rsidR="000A73C9" w:rsidRPr="0087295A" w:rsidRDefault="000A73C9" w:rsidP="007C58AC">
      <w:pPr>
        <w:tabs>
          <w:tab w:val="left" w:pos="3969"/>
          <w:tab w:val="center" w:pos="6804"/>
          <w:tab w:val="right" w:pos="9639"/>
        </w:tabs>
        <w:jc w:val="center"/>
        <w:rPr>
          <w:rFonts w:ascii="Franklin Gothic Book" w:hAnsi="Franklin Gothic Book"/>
          <w:color w:val="03295A"/>
          <w:sz w:val="22"/>
          <w:szCs w:val="22"/>
        </w:rPr>
      </w:pPr>
    </w:p>
    <w:p w14:paraId="51BB2F8B" w14:textId="5362396A" w:rsidR="00F97360" w:rsidRPr="0087295A" w:rsidRDefault="00F97360" w:rsidP="00F97360">
      <w:pPr>
        <w:tabs>
          <w:tab w:val="left" w:pos="3969"/>
          <w:tab w:val="center" w:pos="6804"/>
          <w:tab w:val="right" w:pos="9639"/>
        </w:tabs>
        <w:jc w:val="center"/>
        <w:rPr>
          <w:rFonts w:ascii="Franklin Gothic Book" w:hAnsi="Franklin Gothic Book"/>
          <w:bCs/>
          <w:color w:val="03295A"/>
          <w:sz w:val="22"/>
          <w:szCs w:val="22"/>
        </w:rPr>
      </w:pPr>
      <w:r>
        <w:rPr>
          <w:rFonts w:ascii="Franklin Gothic Book" w:hAnsi="Franklin Gothic Book"/>
          <w:color w:val="03295A"/>
          <w:sz w:val="22"/>
        </w:rPr>
        <w:t xml:space="preserve">Favor de completar </w:t>
      </w:r>
      <w:r>
        <w:rPr>
          <w:rFonts w:ascii="Franklin Gothic Book" w:hAnsi="Franklin Gothic Book"/>
          <w:b/>
          <w:color w:val="03295A"/>
          <w:sz w:val="22"/>
          <w:u w:val="single"/>
        </w:rPr>
        <w:t>únicamente</w:t>
      </w:r>
      <w:r>
        <w:rPr>
          <w:rFonts w:ascii="Franklin Gothic Book" w:hAnsi="Franklin Gothic Book"/>
          <w:color w:val="03295A"/>
          <w:sz w:val="22"/>
        </w:rPr>
        <w:t xml:space="preserve"> en </w:t>
      </w:r>
      <w:r>
        <w:rPr>
          <w:rFonts w:ascii="Franklin Gothic Book" w:hAnsi="Franklin Gothic Book"/>
          <w:b/>
          <w:color w:val="03295A"/>
          <w:sz w:val="22"/>
        </w:rPr>
        <w:t>inglés</w:t>
      </w:r>
      <w:r>
        <w:rPr>
          <w:rFonts w:ascii="Franklin Gothic Book" w:hAnsi="Franklin Gothic Book"/>
          <w:color w:val="03295A"/>
          <w:sz w:val="22"/>
        </w:rPr>
        <w:t xml:space="preserve">, </w:t>
      </w:r>
      <w:r>
        <w:rPr>
          <w:rFonts w:ascii="Franklin Gothic Book" w:hAnsi="Franklin Gothic Book"/>
          <w:b/>
          <w:color w:val="03295A"/>
          <w:sz w:val="22"/>
        </w:rPr>
        <w:t>francés</w:t>
      </w:r>
      <w:r>
        <w:rPr>
          <w:rFonts w:ascii="Franklin Gothic Book" w:hAnsi="Franklin Gothic Book"/>
          <w:color w:val="03295A"/>
          <w:sz w:val="22"/>
        </w:rPr>
        <w:t xml:space="preserve"> o </w:t>
      </w:r>
      <w:r>
        <w:rPr>
          <w:rFonts w:ascii="Franklin Gothic Book" w:hAnsi="Franklin Gothic Book"/>
          <w:b/>
          <w:color w:val="03295A"/>
          <w:sz w:val="22"/>
        </w:rPr>
        <w:t>español</w:t>
      </w:r>
      <w:r>
        <w:rPr>
          <w:rFonts w:ascii="Franklin Gothic Book" w:hAnsi="Franklin Gothic Book"/>
          <w:color w:val="03295A"/>
          <w:sz w:val="22"/>
        </w:rPr>
        <w:t xml:space="preserve"> y utilizar un formulario por </w:t>
      </w:r>
      <w:r>
        <w:rPr>
          <w:rFonts w:ascii="Franklin Gothic Book" w:hAnsi="Franklin Gothic Book"/>
          <w:b/>
          <w:bCs/>
          <w:color w:val="03295A"/>
          <w:sz w:val="22"/>
          <w:u w:val="single"/>
        </w:rPr>
        <w:t>cada</w:t>
      </w:r>
      <w:r>
        <w:rPr>
          <w:rFonts w:ascii="Franklin Gothic Book" w:hAnsi="Franklin Gothic Book"/>
          <w:color w:val="03295A"/>
          <w:sz w:val="22"/>
        </w:rPr>
        <w:t xml:space="preserve"> participante.</w:t>
      </w:r>
    </w:p>
    <w:p w14:paraId="151BCF20" w14:textId="14A453FD" w:rsidR="00F97360" w:rsidRPr="0087295A" w:rsidRDefault="00F97360" w:rsidP="007C58AC">
      <w:pPr>
        <w:tabs>
          <w:tab w:val="left" w:pos="3969"/>
          <w:tab w:val="center" w:pos="6804"/>
          <w:tab w:val="right" w:pos="9639"/>
        </w:tabs>
        <w:jc w:val="center"/>
        <w:rPr>
          <w:rFonts w:ascii="Franklin Gothic Book" w:hAnsi="Franklin Gothic Book"/>
          <w:bCs/>
          <w:i/>
          <w:iCs/>
          <w:color w:val="03295A"/>
          <w:sz w:val="22"/>
          <w:szCs w:val="22"/>
        </w:rPr>
      </w:pPr>
      <w:r>
        <w:rPr>
          <w:rFonts w:ascii="Franklin Gothic Book" w:hAnsi="Franklin Gothic Book"/>
          <w:b/>
          <w:i/>
          <w:color w:val="03295A"/>
          <w:sz w:val="22"/>
          <w:u w:val="single"/>
        </w:rPr>
        <w:t>No se aceptarán</w:t>
      </w:r>
      <w:r>
        <w:rPr>
          <w:rFonts w:ascii="Franklin Gothic Book" w:hAnsi="Franklin Gothic Book"/>
          <w:i/>
          <w:color w:val="03295A"/>
          <w:sz w:val="22"/>
        </w:rPr>
        <w:t xml:space="preserve"> formularios en otros idiomas.</w:t>
      </w:r>
    </w:p>
    <w:p w14:paraId="331DF519" w14:textId="77777777" w:rsidR="00F97360" w:rsidRPr="0087295A" w:rsidRDefault="00F97360" w:rsidP="007C58AC">
      <w:pPr>
        <w:tabs>
          <w:tab w:val="left" w:pos="3969"/>
          <w:tab w:val="center" w:pos="6804"/>
          <w:tab w:val="right" w:pos="9639"/>
        </w:tabs>
        <w:jc w:val="center"/>
        <w:rPr>
          <w:rFonts w:ascii="Franklin Gothic Book" w:hAnsi="Franklin Gothic Book"/>
          <w:color w:val="03295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6"/>
        <w:gridCol w:w="6268"/>
      </w:tblGrid>
      <w:tr w:rsidR="004F4266" w:rsidRPr="0087295A" w14:paraId="15BCF8DD" w14:textId="77777777" w:rsidTr="008178C5">
        <w:trPr>
          <w:trHeight w:val="514"/>
        </w:trPr>
        <w:tc>
          <w:tcPr>
            <w:tcW w:w="3964" w:type="dxa"/>
            <w:shd w:val="clear" w:color="auto" w:fill="002060"/>
            <w:vAlign w:val="center"/>
          </w:tcPr>
          <w:p w14:paraId="35A7C99D" w14:textId="77564F08" w:rsidR="004F4266" w:rsidRPr="001C4164" w:rsidRDefault="004F4266">
            <w:pPr>
              <w:tabs>
                <w:tab w:val="left" w:pos="3969"/>
                <w:tab w:val="center" w:pos="6804"/>
                <w:tab w:val="right" w:pos="9639"/>
              </w:tabs>
              <w:spacing w:before="60" w:after="60"/>
              <w:rPr>
                <w:rFonts w:ascii="Franklin Gothic Book" w:hAnsi="Franklin Gothic Book"/>
                <w:b/>
                <w:bCs/>
                <w:sz w:val="22"/>
                <w:szCs w:val="22"/>
              </w:rPr>
            </w:pPr>
            <w:r>
              <w:rPr>
                <w:rFonts w:ascii="Franklin Gothic Book" w:hAnsi="Franklin Gothic Book"/>
                <w:b/>
                <w:sz w:val="22"/>
              </w:rPr>
              <w:t>Comisión Especial</w:t>
            </w:r>
          </w:p>
        </w:tc>
        <w:tc>
          <w:tcPr>
            <w:tcW w:w="6379" w:type="dxa"/>
            <w:shd w:val="clear" w:color="auto" w:fill="002060"/>
            <w:vAlign w:val="center"/>
          </w:tcPr>
          <w:p w14:paraId="5FF3597D" w14:textId="5D9B36CF" w:rsidR="004F4266" w:rsidRPr="0087295A" w:rsidRDefault="004F4266">
            <w:pPr>
              <w:widowControl/>
              <w:spacing w:line="259" w:lineRule="auto"/>
              <w:rPr>
                <w:rFonts w:asciiTheme="minorHAnsi" w:eastAsiaTheme="minorHAnsi" w:hAnsiTheme="minorHAnsi" w:cstheme="minorBidi"/>
                <w:snapToGrid/>
                <w:sz w:val="22"/>
                <w:szCs w:val="22"/>
              </w:rPr>
            </w:pPr>
          </w:p>
        </w:tc>
      </w:tr>
      <w:tr w:rsidR="000A7BB0" w:rsidRPr="0087295A" w14:paraId="380F2E6D" w14:textId="77777777" w:rsidTr="008178C5">
        <w:trPr>
          <w:trHeight w:val="760"/>
        </w:trPr>
        <w:tc>
          <w:tcPr>
            <w:tcW w:w="3964" w:type="dxa"/>
            <w:vAlign w:val="center"/>
          </w:tcPr>
          <w:p w14:paraId="183E5FD3" w14:textId="77777777" w:rsidR="005470DA" w:rsidRPr="0087295A" w:rsidRDefault="005470DA" w:rsidP="00616D23">
            <w:pPr>
              <w:tabs>
                <w:tab w:val="left" w:pos="3969"/>
                <w:tab w:val="center" w:pos="6804"/>
                <w:tab w:val="right" w:pos="9639"/>
              </w:tabs>
              <w:spacing w:before="60" w:after="60"/>
              <w:rPr>
                <w:rFonts w:ascii="Franklin Gothic Book" w:hAnsi="Franklin Gothic Book"/>
                <w:b/>
                <w:i/>
                <w:color w:val="03295A"/>
                <w:sz w:val="22"/>
                <w:szCs w:val="22"/>
                <w:u w:val="single"/>
              </w:rPr>
            </w:pPr>
            <w:r>
              <w:rPr>
                <w:rFonts w:ascii="Franklin Gothic Book" w:hAnsi="Franklin Gothic Book"/>
                <w:b/>
                <w:i/>
                <w:color w:val="03295A"/>
                <w:sz w:val="22"/>
                <w:u w:val="single"/>
              </w:rPr>
              <w:t>Solo para Estados</w:t>
            </w:r>
          </w:p>
          <w:p w14:paraId="2BEEE10B" w14:textId="0ED697B5" w:rsidR="005470DA" w:rsidRPr="0087295A" w:rsidRDefault="005470DA" w:rsidP="00616D23">
            <w:pPr>
              <w:tabs>
                <w:tab w:val="center" w:pos="6804"/>
                <w:tab w:val="right" w:pos="9639"/>
              </w:tabs>
              <w:spacing w:before="60" w:after="60"/>
              <w:ind w:right="-245"/>
              <w:rPr>
                <w:color w:val="1F3864" w:themeColor="accent1" w:themeShade="80"/>
                <w:sz w:val="22"/>
                <w:szCs w:val="22"/>
              </w:rPr>
            </w:pPr>
            <w:r>
              <w:rPr>
                <w:rFonts w:ascii="Franklin Gothic Book" w:hAnsi="Franklin Gothic Book"/>
                <w:b/>
                <w:color w:val="03295A"/>
                <w:sz w:val="22"/>
              </w:rPr>
              <w:t>Delegado/a de … [Estado]</w:t>
            </w:r>
          </w:p>
          <w:p w14:paraId="7ECC9D74" w14:textId="5986A529" w:rsidR="000B4C12" w:rsidRPr="0087295A" w:rsidRDefault="005470DA" w:rsidP="00616D23">
            <w:pPr>
              <w:tabs>
                <w:tab w:val="left" w:pos="3969"/>
                <w:tab w:val="center" w:pos="6804"/>
                <w:tab w:val="right" w:pos="9639"/>
              </w:tabs>
              <w:spacing w:before="60" w:after="60"/>
              <w:rPr>
                <w:rFonts w:ascii="Franklin Gothic Book" w:hAnsi="Franklin Gothic Book"/>
                <w:b/>
                <w:bCs/>
                <w:i/>
                <w:iCs/>
                <w:color w:val="03295A"/>
                <w:sz w:val="22"/>
                <w:szCs w:val="22"/>
              </w:rPr>
            </w:pPr>
            <w:r>
              <w:rPr>
                <w:rFonts w:ascii="Franklin Gothic Book" w:hAnsi="Franklin Gothic Book"/>
                <w:b/>
                <w:color w:val="03295A"/>
                <w:sz w:val="22"/>
              </w:rPr>
              <w:t>Autoridad</w:t>
            </w:r>
          </w:p>
        </w:tc>
        <w:tc>
          <w:tcPr>
            <w:tcW w:w="6379" w:type="dxa"/>
            <w:vAlign w:val="center"/>
          </w:tcPr>
          <w:p w14:paraId="1B99CC1F" w14:textId="77777777" w:rsidR="008D3BE1" w:rsidRPr="005876F5" w:rsidRDefault="008D3BE1" w:rsidP="00557B13">
            <w:pPr>
              <w:widowControl/>
              <w:spacing w:before="60" w:line="259" w:lineRule="auto"/>
              <w:rPr>
                <w:rFonts w:ascii="Franklin Gothic Book" w:hAnsi="Franklin Gothic Book"/>
                <w:color w:val="03295A"/>
                <w:sz w:val="22"/>
                <w:szCs w:val="22"/>
                <w:lang w:val="es-ES"/>
              </w:rPr>
            </w:pPr>
          </w:p>
          <w:p w14:paraId="20E64F2E" w14:textId="0976CEAC" w:rsidR="008D3BE1" w:rsidRPr="004F3243" w:rsidRDefault="005778AB" w:rsidP="004F3243">
            <w:pPr>
              <w:widowControl/>
              <w:spacing w:before="60" w:after="60" w:line="259" w:lineRule="auto"/>
              <w:rPr>
                <w:rFonts w:ascii="Franklin Gothic Book" w:hAnsi="Franklin Gothic Book"/>
                <w:color w:val="03295A"/>
                <w:sz w:val="22"/>
                <w:szCs w:val="22"/>
              </w:rPr>
            </w:pPr>
            <w:sdt>
              <w:sdtPr>
                <w:rPr>
                  <w:rFonts w:asciiTheme="minorHAnsi" w:eastAsiaTheme="minorHAnsi" w:hAnsiTheme="minorHAnsi" w:cstheme="minorBidi"/>
                  <w:snapToGrid/>
                  <w:sz w:val="22"/>
                  <w:szCs w:val="22"/>
                </w:rPr>
                <w:id w:val="-924105547"/>
                <w:placeholder>
                  <w:docPart w:val="FFCE494400A8431B9374F14D7DDEA06D"/>
                </w:placeholder>
                <w:showingPlcHdr/>
                <w:text/>
              </w:sdtPr>
              <w:sdtEndPr/>
              <w:sdtContent>
                <w:r>
                  <w:rPr>
                    <w:rStyle w:val="PlaceholderText"/>
                    <w:rFonts w:ascii="Franklin Gothic Book" w:hAnsi="Franklin Gothic Book"/>
                    <w:sz w:val="22"/>
                  </w:rPr>
                  <w:t>Haga clic aquí para escribir.</w:t>
                </w:r>
              </w:sdtContent>
            </w:sdt>
          </w:p>
          <w:p w14:paraId="0AC16367" w14:textId="38CFA197" w:rsidR="000A7BB0" w:rsidRPr="0087295A" w:rsidRDefault="005778AB" w:rsidP="004F3243">
            <w:pPr>
              <w:widowControl/>
              <w:spacing w:before="60" w:after="60" w:line="259" w:lineRule="auto"/>
              <w:rPr>
                <w:rFonts w:asciiTheme="minorHAnsi" w:eastAsiaTheme="minorHAnsi" w:hAnsiTheme="minorHAnsi" w:cstheme="minorBidi"/>
                <w:snapToGrid/>
                <w:sz w:val="22"/>
                <w:szCs w:val="22"/>
              </w:rPr>
            </w:pPr>
            <w:sdt>
              <w:sdtPr>
                <w:rPr>
                  <w:rFonts w:asciiTheme="minorHAnsi" w:eastAsiaTheme="minorHAnsi" w:hAnsiTheme="minorHAnsi" w:cstheme="minorBidi"/>
                  <w:snapToGrid/>
                  <w:sz w:val="22"/>
                  <w:szCs w:val="22"/>
                </w:rPr>
                <w:id w:val="-270166949"/>
                <w:placeholder>
                  <w:docPart w:val="F1B726BECD134E698D71FDE352E94536"/>
                </w:placeholder>
                <w:showingPlcHdr/>
                <w:text/>
              </w:sdtPr>
              <w:sdtEndPr/>
              <w:sdtContent>
                <w:r>
                  <w:rPr>
                    <w:rStyle w:val="PlaceholderText"/>
                    <w:rFonts w:ascii="Franklin Gothic Book" w:hAnsi="Franklin Gothic Book"/>
                    <w:sz w:val="22"/>
                  </w:rPr>
                  <w:t>Haga clic aquí para escribir.</w:t>
                </w:r>
              </w:sdtContent>
            </w:sdt>
            <w:r>
              <w:rPr>
                <w:rFonts w:ascii="Franklin Gothic Book" w:hAnsi="Franklin Gothic Book"/>
                <w:color w:val="03295A"/>
                <w:sz w:val="22"/>
              </w:rPr>
              <w:t xml:space="preserve"> </w:t>
            </w:r>
            <w:r w:rsidR="00BC7980" w:rsidRPr="0087295A">
              <w:rPr>
                <w:rFonts w:ascii="Franklin Gothic Book" w:hAnsi="Franklin Gothic Book"/>
                <w:color w:val="03295A"/>
                <w:sz w:val="22"/>
              </w:rPr>
              <w:fldChar w:fldCharType="begin"/>
            </w:r>
            <w:r w:rsidR="00BC7980" w:rsidRPr="0087295A">
              <w:rPr>
                <w:rFonts w:ascii="Franklin Gothic Book" w:hAnsi="Franklin Gothic Book"/>
                <w:color w:val="03295A"/>
                <w:sz w:val="22"/>
              </w:rPr>
              <w:instrText xml:space="preserve"> FILLIN   \* MERGEFORMAT </w:instrText>
            </w:r>
            <w:r w:rsidR="00BC7980" w:rsidRPr="0087295A">
              <w:rPr>
                <w:rFonts w:ascii="Franklin Gothic Book" w:hAnsi="Franklin Gothic Book"/>
                <w:color w:val="03295A"/>
                <w:sz w:val="22"/>
              </w:rPr>
              <w:fldChar w:fldCharType="separate"/>
            </w:r>
            <w:r w:rsidR="00BC7980" w:rsidRPr="0087295A">
              <w:rPr>
                <w:rFonts w:ascii="Franklin Gothic Book" w:hAnsi="Franklin Gothic Book"/>
                <w:color w:val="03295A"/>
                <w:sz w:val="22"/>
                <w:szCs w:val="22"/>
                <w:lang w:val="en-GB"/>
              </w:rPr>
              <w:fldChar w:fldCharType="end"/>
            </w:r>
          </w:p>
        </w:tc>
      </w:tr>
      <w:tr w:rsidR="00586327" w:rsidRPr="0087295A" w14:paraId="6E73E220" w14:textId="77777777" w:rsidTr="008178C5">
        <w:trPr>
          <w:trHeight w:val="625"/>
        </w:trPr>
        <w:tc>
          <w:tcPr>
            <w:tcW w:w="3964" w:type="dxa"/>
            <w:vAlign w:val="center"/>
          </w:tcPr>
          <w:p w14:paraId="283AFDEE" w14:textId="43AFFC85" w:rsidR="005470DA" w:rsidRPr="0087295A" w:rsidRDefault="005470DA" w:rsidP="00616D23">
            <w:pPr>
              <w:tabs>
                <w:tab w:val="left" w:pos="3969"/>
                <w:tab w:val="center" w:pos="6804"/>
                <w:tab w:val="right" w:pos="9639"/>
              </w:tabs>
              <w:spacing w:before="60" w:after="60"/>
              <w:rPr>
                <w:rFonts w:ascii="Franklin Gothic Book" w:hAnsi="Franklin Gothic Book"/>
                <w:b/>
                <w:i/>
                <w:iCs/>
                <w:color w:val="03295A"/>
                <w:sz w:val="22"/>
                <w:szCs w:val="22"/>
                <w:u w:val="single"/>
              </w:rPr>
            </w:pPr>
            <w:r>
              <w:rPr>
                <w:rFonts w:ascii="Franklin Gothic Book" w:hAnsi="Franklin Gothic Book"/>
                <w:b/>
                <w:i/>
                <w:color w:val="03295A"/>
                <w:sz w:val="22"/>
                <w:u w:val="single"/>
              </w:rPr>
              <w:t>Solo para ONG internacionales y organizaciones intergubernamentales</w:t>
            </w:r>
          </w:p>
          <w:p w14:paraId="0F5725E4" w14:textId="4DB231A9" w:rsidR="00CF4D66" w:rsidRPr="0087295A" w:rsidRDefault="005470DA" w:rsidP="00616D23">
            <w:pPr>
              <w:tabs>
                <w:tab w:val="left" w:pos="3969"/>
                <w:tab w:val="center" w:pos="6804"/>
                <w:tab w:val="right" w:pos="9639"/>
              </w:tabs>
              <w:spacing w:before="60" w:after="60"/>
              <w:rPr>
                <w:rFonts w:ascii="Franklin Gothic Book" w:hAnsi="Franklin Gothic Book"/>
                <w:b/>
                <w:bCs/>
                <w:color w:val="03295A"/>
                <w:sz w:val="22"/>
                <w:szCs w:val="22"/>
              </w:rPr>
            </w:pPr>
            <w:r>
              <w:rPr>
                <w:rFonts w:ascii="Franklin Gothic Book" w:hAnsi="Franklin Gothic Book"/>
                <w:b/>
                <w:color w:val="03295A"/>
                <w:sz w:val="22"/>
              </w:rPr>
              <w:t>Nombre de la organización</w:t>
            </w:r>
          </w:p>
        </w:tc>
        <w:tc>
          <w:tcPr>
            <w:tcW w:w="6379" w:type="dxa"/>
            <w:vAlign w:val="center"/>
          </w:tcPr>
          <w:p w14:paraId="1D555A3F" w14:textId="46B85D6E" w:rsidR="00586327" w:rsidRPr="0087295A" w:rsidRDefault="005778AB" w:rsidP="004F3243">
            <w:pPr>
              <w:tabs>
                <w:tab w:val="left" w:pos="3969"/>
                <w:tab w:val="center" w:pos="6804"/>
                <w:tab w:val="right" w:pos="9639"/>
              </w:tabs>
              <w:spacing w:before="60" w:after="60"/>
              <w:rPr>
                <w:rFonts w:ascii="Franklin Gothic Book" w:hAnsi="Franklin Gothic Book"/>
                <w:bCs/>
                <w:color w:val="03295A"/>
                <w:sz w:val="22"/>
                <w:szCs w:val="22"/>
              </w:rPr>
            </w:pPr>
            <w:sdt>
              <w:sdtPr>
                <w:rPr>
                  <w:rFonts w:asciiTheme="minorHAnsi" w:eastAsiaTheme="minorHAnsi" w:hAnsiTheme="minorHAnsi" w:cstheme="minorBidi"/>
                  <w:snapToGrid/>
                  <w:sz w:val="22"/>
                  <w:szCs w:val="22"/>
                </w:rPr>
                <w:id w:val="-599253568"/>
                <w:placeholder>
                  <w:docPart w:val="241AF919D41647518E3CE2EDA57B8355"/>
                </w:placeholder>
                <w:showingPlcHdr/>
                <w:text/>
              </w:sdtPr>
              <w:sdtEndPr/>
              <w:sdtContent>
                <w:r>
                  <w:rPr>
                    <w:rStyle w:val="PlaceholderText"/>
                    <w:rFonts w:ascii="Franklin Gothic Book" w:hAnsi="Franklin Gothic Book"/>
                    <w:sz w:val="22"/>
                  </w:rPr>
                  <w:t>Haga clic aquí para escribir.</w:t>
                </w:r>
              </w:sdtContent>
            </w:sdt>
          </w:p>
        </w:tc>
      </w:tr>
      <w:tr w:rsidR="000A7BB0" w:rsidRPr="0087295A" w14:paraId="56207CA1" w14:textId="77777777" w:rsidTr="008178C5">
        <w:trPr>
          <w:trHeight w:val="624"/>
        </w:trPr>
        <w:tc>
          <w:tcPr>
            <w:tcW w:w="3964" w:type="dxa"/>
            <w:vAlign w:val="center"/>
          </w:tcPr>
          <w:p w14:paraId="3974D46E" w14:textId="6AED02EA" w:rsidR="000A7BB0" w:rsidRPr="0087295A" w:rsidRDefault="00FD58BE" w:rsidP="00616D23">
            <w:pPr>
              <w:tabs>
                <w:tab w:val="left" w:pos="3969"/>
                <w:tab w:val="center" w:pos="6804"/>
                <w:tab w:val="right" w:pos="9639"/>
              </w:tabs>
              <w:spacing w:before="60" w:after="60"/>
              <w:rPr>
                <w:rFonts w:ascii="Franklin Gothic Book" w:hAnsi="Franklin Gothic Book"/>
                <w:bCs/>
                <w:color w:val="03295A"/>
                <w:sz w:val="22"/>
                <w:szCs w:val="22"/>
              </w:rPr>
            </w:pPr>
            <w:r>
              <w:rPr>
                <w:rFonts w:ascii="Franklin Gothic Book" w:hAnsi="Franklin Gothic Book"/>
                <w:b/>
                <w:color w:val="03295A"/>
                <w:sz w:val="22"/>
              </w:rPr>
              <w:t>Apellido(s)</w:t>
            </w:r>
          </w:p>
        </w:tc>
        <w:tc>
          <w:tcPr>
            <w:tcW w:w="6379" w:type="dxa"/>
            <w:vAlign w:val="center"/>
          </w:tcPr>
          <w:p w14:paraId="520648B7" w14:textId="1176A7C9" w:rsidR="000A7BB0" w:rsidRPr="0087295A" w:rsidRDefault="005778AB" w:rsidP="004F3243">
            <w:pPr>
              <w:tabs>
                <w:tab w:val="left" w:pos="3969"/>
                <w:tab w:val="center" w:pos="6804"/>
                <w:tab w:val="right" w:pos="9639"/>
              </w:tabs>
              <w:spacing w:before="60" w:after="60"/>
              <w:rPr>
                <w:rFonts w:ascii="Franklin Gothic Book" w:hAnsi="Franklin Gothic Book"/>
                <w:bCs/>
                <w:color w:val="03295A"/>
                <w:sz w:val="22"/>
                <w:szCs w:val="22"/>
              </w:rPr>
            </w:pPr>
            <w:sdt>
              <w:sdtPr>
                <w:rPr>
                  <w:rFonts w:asciiTheme="minorHAnsi" w:eastAsiaTheme="minorHAnsi" w:hAnsiTheme="minorHAnsi" w:cstheme="minorBidi"/>
                  <w:snapToGrid/>
                  <w:sz w:val="22"/>
                  <w:szCs w:val="22"/>
                </w:rPr>
                <w:id w:val="-367763443"/>
                <w:placeholder>
                  <w:docPart w:val="E58EF431641943E68032ED13D550095A"/>
                </w:placeholder>
                <w:showingPlcHdr/>
                <w:text/>
              </w:sdtPr>
              <w:sdtEndPr/>
              <w:sdtContent>
                <w:r>
                  <w:rPr>
                    <w:rStyle w:val="PlaceholderText"/>
                    <w:rFonts w:ascii="Franklin Gothic Book" w:hAnsi="Franklin Gothic Book"/>
                    <w:sz w:val="22"/>
                  </w:rPr>
                  <w:t>Haga clic aquí para escribir.</w:t>
                </w:r>
              </w:sdtContent>
            </w:sdt>
          </w:p>
        </w:tc>
      </w:tr>
      <w:tr w:rsidR="000A7BB0" w:rsidRPr="0087295A" w14:paraId="168549EF" w14:textId="77777777" w:rsidTr="008178C5">
        <w:trPr>
          <w:trHeight w:val="624"/>
        </w:trPr>
        <w:tc>
          <w:tcPr>
            <w:tcW w:w="3964" w:type="dxa"/>
            <w:vAlign w:val="center"/>
          </w:tcPr>
          <w:p w14:paraId="375A18C3" w14:textId="580BDCE8" w:rsidR="000A7BB0" w:rsidRPr="0087295A" w:rsidRDefault="00EA6DAB" w:rsidP="00616D23">
            <w:pPr>
              <w:tabs>
                <w:tab w:val="left" w:pos="3969"/>
                <w:tab w:val="center" w:pos="6804"/>
                <w:tab w:val="right" w:pos="9639"/>
              </w:tabs>
              <w:spacing w:before="60" w:after="60"/>
              <w:rPr>
                <w:rFonts w:ascii="Franklin Gothic Book" w:hAnsi="Franklin Gothic Book"/>
                <w:color w:val="03295A"/>
                <w:sz w:val="22"/>
                <w:szCs w:val="22"/>
              </w:rPr>
            </w:pPr>
            <w:r>
              <w:rPr>
                <w:rFonts w:ascii="Franklin Gothic Book" w:hAnsi="Franklin Gothic Book"/>
                <w:b/>
                <w:color w:val="03295A"/>
                <w:sz w:val="22"/>
              </w:rPr>
              <w:t>Nombre(s)</w:t>
            </w:r>
          </w:p>
        </w:tc>
        <w:tc>
          <w:tcPr>
            <w:tcW w:w="6379" w:type="dxa"/>
            <w:vAlign w:val="center"/>
          </w:tcPr>
          <w:p w14:paraId="1674B660" w14:textId="47C3A0BF" w:rsidR="000A7BB0" w:rsidRPr="0087295A" w:rsidRDefault="005778AB" w:rsidP="00CA026D">
            <w:pPr>
              <w:tabs>
                <w:tab w:val="left" w:pos="1418"/>
                <w:tab w:val="left" w:pos="3402"/>
                <w:tab w:val="right" w:leader="dot" w:pos="9923"/>
              </w:tabs>
              <w:jc w:val="both"/>
              <w:rPr>
                <w:rFonts w:ascii="Franklin Gothic Book" w:hAnsi="Franklin Gothic Book"/>
                <w:bCs/>
                <w:color w:val="03295A"/>
                <w:sz w:val="22"/>
                <w:szCs w:val="22"/>
              </w:rPr>
            </w:pPr>
            <w:sdt>
              <w:sdtPr>
                <w:rPr>
                  <w:rFonts w:asciiTheme="minorHAnsi" w:eastAsiaTheme="minorHAnsi" w:hAnsiTheme="minorHAnsi" w:cstheme="minorBidi"/>
                  <w:snapToGrid/>
                  <w:sz w:val="22"/>
                  <w:szCs w:val="22"/>
                </w:rPr>
                <w:id w:val="-232236914"/>
                <w:placeholder>
                  <w:docPart w:val="913CA932ECDC413B98C39FDB8D034413"/>
                </w:placeholder>
                <w:showingPlcHdr/>
                <w:text/>
              </w:sdtPr>
              <w:sdtEndPr/>
              <w:sdtContent>
                <w:r>
                  <w:rPr>
                    <w:rStyle w:val="PlaceholderText"/>
                    <w:rFonts w:ascii="Franklin Gothic Book" w:hAnsi="Franklin Gothic Book"/>
                    <w:sz w:val="22"/>
                  </w:rPr>
                  <w:t>Haga clic aquí para escribir.</w:t>
                </w:r>
              </w:sdtContent>
            </w:sdt>
          </w:p>
        </w:tc>
      </w:tr>
      <w:tr w:rsidR="000A7BB0" w:rsidRPr="0087295A" w14:paraId="6BB5CBC1" w14:textId="77777777" w:rsidTr="008178C5">
        <w:trPr>
          <w:trHeight w:val="624"/>
        </w:trPr>
        <w:tc>
          <w:tcPr>
            <w:tcW w:w="3964" w:type="dxa"/>
            <w:vAlign w:val="center"/>
          </w:tcPr>
          <w:p w14:paraId="12720D20" w14:textId="0312CECE" w:rsidR="000A7BB0" w:rsidRPr="0087295A" w:rsidRDefault="00EA6DAB" w:rsidP="004F3243">
            <w:pPr>
              <w:tabs>
                <w:tab w:val="left" w:pos="3969"/>
                <w:tab w:val="center" w:pos="6804"/>
                <w:tab w:val="right" w:pos="9639"/>
              </w:tabs>
              <w:spacing w:before="60" w:after="60"/>
              <w:rPr>
                <w:rFonts w:ascii="Franklin Gothic Book" w:hAnsi="Franklin Gothic Book"/>
                <w:b/>
                <w:iCs/>
                <w:color w:val="03295A"/>
                <w:sz w:val="22"/>
                <w:szCs w:val="22"/>
              </w:rPr>
            </w:pPr>
            <w:r>
              <w:rPr>
                <w:rFonts w:ascii="Franklin Gothic Book" w:hAnsi="Franklin Gothic Book"/>
                <w:b/>
                <w:color w:val="03295A"/>
                <w:sz w:val="22"/>
              </w:rPr>
              <w:t>Género</w:t>
            </w:r>
          </w:p>
        </w:tc>
        <w:tc>
          <w:tcPr>
            <w:tcW w:w="6379" w:type="dxa"/>
            <w:vAlign w:val="center"/>
          </w:tcPr>
          <w:p w14:paraId="3C6E3A0D" w14:textId="24DE09E3" w:rsidR="000A7BB0" w:rsidRPr="0087295A" w:rsidRDefault="005778AB" w:rsidP="00F51790">
            <w:pPr>
              <w:tabs>
                <w:tab w:val="left" w:pos="1145"/>
                <w:tab w:val="left" w:pos="1211"/>
                <w:tab w:val="left" w:pos="2345"/>
                <w:tab w:val="right" w:leader="dot" w:pos="9923"/>
              </w:tabs>
              <w:jc w:val="both"/>
              <w:rPr>
                <w:rFonts w:ascii="Franklin Gothic Book" w:hAnsi="Franklin Gothic Book"/>
                <w:color w:val="03295A"/>
                <w:sz w:val="22"/>
                <w:szCs w:val="22"/>
              </w:rPr>
            </w:pPr>
            <w:sdt>
              <w:sdtPr>
                <w:rPr>
                  <w:rFonts w:ascii="Franklin Gothic Book" w:hAnsi="Franklin Gothic Book"/>
                  <w:color w:val="03295A"/>
                  <w:sz w:val="22"/>
                  <w:szCs w:val="22"/>
                </w:rPr>
                <w:id w:val="-979219010"/>
                <w14:checkbox>
                  <w14:checked w14:val="0"/>
                  <w14:checkedState w14:val="2612" w14:font="MS Gothic"/>
                  <w14:uncheckedState w14:val="2610" w14:font="MS Gothic"/>
                </w14:checkbox>
              </w:sdtPr>
              <w:sdtEndPr/>
              <w:sdtContent>
                <w:r w:rsidR="00564DD5" w:rsidRPr="0087295A">
                  <w:rPr>
                    <w:rFonts w:ascii="MS Gothic" w:eastAsia="MS Gothic" w:hAnsi="MS Gothic" w:hint="eastAsia"/>
                    <w:color w:val="03295A"/>
                    <w:sz w:val="22"/>
                    <w:szCs w:val="22"/>
                    <w:lang w:val="fr-FR"/>
                  </w:rPr>
                  <w:t>☐</w:t>
                </w:r>
              </w:sdtContent>
            </w:sdt>
            <w:r>
              <w:rPr>
                <w:rFonts w:ascii="Franklin Gothic Book" w:hAnsi="Franklin Gothic Book"/>
                <w:color w:val="03295A"/>
                <w:sz w:val="22"/>
              </w:rPr>
              <w:t xml:space="preserve"> Hombre</w:t>
            </w:r>
            <w:r w:rsidR="00F51790">
              <w:rPr>
                <w:rFonts w:ascii="Franklin Gothic Book" w:hAnsi="Franklin Gothic Book"/>
                <w:color w:val="03295A"/>
                <w:sz w:val="22"/>
              </w:rPr>
              <w:tab/>
            </w:r>
            <w:sdt>
              <w:sdtPr>
                <w:rPr>
                  <w:rFonts w:ascii="Franklin Gothic Book" w:hAnsi="Franklin Gothic Book"/>
                  <w:color w:val="03295A"/>
                  <w:sz w:val="22"/>
                  <w:szCs w:val="22"/>
                </w:rPr>
                <w:id w:val="447205421"/>
                <w14:checkbox>
                  <w14:checked w14:val="0"/>
                  <w14:checkedState w14:val="2612" w14:font="MS Gothic"/>
                  <w14:uncheckedState w14:val="2610" w14:font="MS Gothic"/>
                </w14:checkbox>
              </w:sdtPr>
              <w:sdtEndPr/>
              <w:sdtContent>
                <w:r w:rsidR="00D95267">
                  <w:rPr>
                    <w:rFonts w:ascii="MS Gothic" w:eastAsia="MS Gothic" w:hAnsi="MS Gothic"/>
                    <w:color w:val="03295A"/>
                    <w:sz w:val="22"/>
                    <w:szCs w:val="22"/>
                  </w:rPr>
                  <w:t>☐</w:t>
                </w:r>
              </w:sdtContent>
            </w:sdt>
            <w:r>
              <w:rPr>
                <w:rFonts w:ascii="Franklin Gothic Book" w:hAnsi="Franklin Gothic Book"/>
                <w:color w:val="03295A"/>
                <w:sz w:val="22"/>
              </w:rPr>
              <w:t xml:space="preserve"> Mujer</w:t>
            </w:r>
            <w:r w:rsidR="00F51790">
              <w:rPr>
                <w:rFonts w:ascii="Franklin Gothic Book" w:hAnsi="Franklin Gothic Book"/>
                <w:color w:val="03295A"/>
                <w:sz w:val="22"/>
              </w:rPr>
              <w:tab/>
            </w:r>
            <w:sdt>
              <w:sdtPr>
                <w:rPr>
                  <w:rFonts w:ascii="Franklin Gothic Book" w:hAnsi="Franklin Gothic Book"/>
                  <w:bCs/>
                  <w:iCs/>
                  <w:color w:val="03295A"/>
                  <w:sz w:val="22"/>
                  <w:szCs w:val="22"/>
                </w:rPr>
                <w:id w:val="-1240316888"/>
                <w14:checkbox>
                  <w14:checked w14:val="0"/>
                  <w14:checkedState w14:val="2612" w14:font="MS Gothic"/>
                  <w14:uncheckedState w14:val="2610" w14:font="MS Gothic"/>
                </w14:checkbox>
              </w:sdtPr>
              <w:sdtEndPr/>
              <w:sdtContent>
                <w:r w:rsidR="00D95267" w:rsidRPr="0087295A">
                  <w:rPr>
                    <w:rFonts w:ascii="MS Gothic" w:eastAsia="MS Gothic" w:hAnsi="MS Gothic"/>
                    <w:bCs/>
                    <w:iCs/>
                    <w:color w:val="03295A"/>
                    <w:sz w:val="22"/>
                    <w:szCs w:val="22"/>
                    <w:lang w:val="fr-FR"/>
                  </w:rPr>
                  <w:t>☐</w:t>
                </w:r>
              </w:sdtContent>
            </w:sdt>
            <w:r>
              <w:rPr>
                <w:rFonts w:ascii="Franklin Gothic Book" w:hAnsi="Franklin Gothic Book"/>
                <w:color w:val="03295A"/>
                <w:sz w:val="22"/>
              </w:rPr>
              <w:t xml:space="preserve"> Otro</w:t>
            </w:r>
          </w:p>
        </w:tc>
      </w:tr>
      <w:tr w:rsidR="00E5700E" w:rsidRPr="0087295A" w14:paraId="4E154596" w14:textId="77777777" w:rsidTr="008178C5">
        <w:trPr>
          <w:trHeight w:val="624"/>
        </w:trPr>
        <w:tc>
          <w:tcPr>
            <w:tcW w:w="3964" w:type="dxa"/>
            <w:vAlign w:val="center"/>
          </w:tcPr>
          <w:p w14:paraId="792FCEEC" w14:textId="58327FDC" w:rsidR="00E5700E" w:rsidRPr="0087295A" w:rsidRDefault="00E5700E" w:rsidP="004F3243">
            <w:pPr>
              <w:tabs>
                <w:tab w:val="left" w:pos="3969"/>
                <w:tab w:val="center" w:pos="6804"/>
                <w:tab w:val="right" w:pos="9639"/>
              </w:tabs>
              <w:spacing w:before="60" w:after="60"/>
              <w:rPr>
                <w:rFonts w:ascii="Franklin Gothic Book" w:hAnsi="Franklin Gothic Book"/>
                <w:b/>
                <w:iCs/>
                <w:color w:val="03295A"/>
                <w:sz w:val="22"/>
                <w:szCs w:val="22"/>
              </w:rPr>
            </w:pPr>
            <w:r>
              <w:rPr>
                <w:rFonts w:ascii="Franklin Gothic Book" w:hAnsi="Franklin Gothic Book"/>
                <w:b/>
                <w:color w:val="03295A"/>
                <w:sz w:val="22"/>
              </w:rPr>
              <w:t>Jefe/a de delegación</w:t>
            </w:r>
          </w:p>
        </w:tc>
        <w:tc>
          <w:tcPr>
            <w:tcW w:w="6379" w:type="dxa"/>
            <w:vAlign w:val="center"/>
          </w:tcPr>
          <w:p w14:paraId="3A2239EE" w14:textId="3D285348" w:rsidR="00E5700E" w:rsidRPr="0087295A" w:rsidRDefault="005778AB" w:rsidP="00567BE4">
            <w:pPr>
              <w:tabs>
                <w:tab w:val="left" w:pos="1145"/>
                <w:tab w:val="left" w:pos="3402"/>
                <w:tab w:val="right" w:leader="dot" w:pos="9923"/>
              </w:tabs>
              <w:jc w:val="both"/>
              <w:rPr>
                <w:rFonts w:ascii="Franklin Gothic Book" w:hAnsi="Franklin Gothic Book"/>
                <w:b/>
                <w:iCs/>
                <w:color w:val="03295A"/>
                <w:sz w:val="22"/>
                <w:szCs w:val="22"/>
              </w:rPr>
            </w:pPr>
            <w:sdt>
              <w:sdtPr>
                <w:rPr>
                  <w:rFonts w:ascii="Franklin Gothic Book" w:hAnsi="Franklin Gothic Book"/>
                  <w:bCs/>
                  <w:iCs/>
                  <w:color w:val="03295A"/>
                  <w:sz w:val="22"/>
                  <w:szCs w:val="22"/>
                </w:rPr>
                <w:id w:val="2121805872"/>
                <w14:checkbox>
                  <w14:checked w14:val="0"/>
                  <w14:checkedState w14:val="2612" w14:font="MS Gothic"/>
                  <w14:uncheckedState w14:val="2610" w14:font="MS Gothic"/>
                </w14:checkbox>
              </w:sdtPr>
              <w:sdtEndPr/>
              <w:sdtContent>
                <w:r w:rsidR="00E276C7" w:rsidRPr="0087295A">
                  <w:rPr>
                    <w:rFonts w:ascii="MS Gothic" w:eastAsia="MS Gothic" w:hAnsi="MS Gothic"/>
                    <w:bCs/>
                    <w:iCs/>
                    <w:color w:val="03295A"/>
                    <w:sz w:val="22"/>
                    <w:szCs w:val="22"/>
                    <w:lang w:val="en-GB"/>
                  </w:rPr>
                  <w:t>☐</w:t>
                </w:r>
              </w:sdtContent>
            </w:sdt>
            <w:r>
              <w:rPr>
                <w:rFonts w:ascii="Franklin Gothic Book" w:hAnsi="Franklin Gothic Book"/>
                <w:color w:val="03295A"/>
                <w:sz w:val="22"/>
              </w:rPr>
              <w:t xml:space="preserve"> Sí</w:t>
            </w:r>
            <w:r>
              <w:rPr>
                <w:rFonts w:ascii="Franklin Gothic Book" w:hAnsi="Franklin Gothic Book"/>
                <w:color w:val="03295A"/>
                <w:sz w:val="22"/>
              </w:rPr>
              <w:tab/>
            </w:r>
            <w:sdt>
              <w:sdtPr>
                <w:rPr>
                  <w:rFonts w:ascii="Franklin Gothic Book" w:hAnsi="Franklin Gothic Book"/>
                  <w:bCs/>
                  <w:iCs/>
                  <w:color w:val="03295A"/>
                  <w:sz w:val="22"/>
                  <w:szCs w:val="22"/>
                </w:rPr>
                <w:id w:val="173542304"/>
                <w14:checkbox>
                  <w14:checked w14:val="0"/>
                  <w14:checkedState w14:val="2612" w14:font="MS Gothic"/>
                  <w14:uncheckedState w14:val="2610" w14:font="MS Gothic"/>
                </w14:checkbox>
              </w:sdtPr>
              <w:sdtEndPr/>
              <w:sdtContent>
                <w:r w:rsidR="00E5700E" w:rsidRPr="0087295A">
                  <w:rPr>
                    <w:rFonts w:ascii="MS Gothic" w:eastAsia="MS Gothic" w:hAnsi="MS Gothic"/>
                    <w:bCs/>
                    <w:iCs/>
                    <w:color w:val="03295A"/>
                    <w:sz w:val="22"/>
                    <w:szCs w:val="22"/>
                    <w:lang w:val="en-GB"/>
                  </w:rPr>
                  <w:t>☐</w:t>
                </w:r>
              </w:sdtContent>
            </w:sdt>
            <w:r>
              <w:rPr>
                <w:rFonts w:ascii="Franklin Gothic Book" w:hAnsi="Franklin Gothic Book"/>
                <w:color w:val="03295A"/>
                <w:sz w:val="22"/>
              </w:rPr>
              <w:t xml:space="preserve"> No</w:t>
            </w:r>
          </w:p>
        </w:tc>
      </w:tr>
      <w:tr w:rsidR="0013465A" w:rsidRPr="0087295A" w14:paraId="58CAFB33" w14:textId="77777777" w:rsidTr="008178C5">
        <w:trPr>
          <w:trHeight w:val="624"/>
        </w:trPr>
        <w:tc>
          <w:tcPr>
            <w:tcW w:w="3964" w:type="dxa"/>
            <w:vAlign w:val="center"/>
          </w:tcPr>
          <w:p w14:paraId="761C712A" w14:textId="3CF5CC45" w:rsidR="0013465A" w:rsidRPr="0087295A" w:rsidRDefault="0013465A" w:rsidP="0013465A">
            <w:pPr>
              <w:tabs>
                <w:tab w:val="left" w:pos="1418"/>
                <w:tab w:val="left" w:pos="3402"/>
                <w:tab w:val="right" w:leader="dot" w:pos="9923"/>
              </w:tabs>
              <w:rPr>
                <w:rFonts w:ascii="Franklin Gothic Book" w:hAnsi="Franklin Gothic Book"/>
                <w:b/>
                <w:iCs/>
                <w:color w:val="03295A"/>
                <w:sz w:val="22"/>
                <w:szCs w:val="22"/>
              </w:rPr>
            </w:pPr>
            <w:r>
              <w:rPr>
                <w:rFonts w:ascii="Franklin Gothic Book" w:hAnsi="Franklin Gothic Book"/>
                <w:b/>
                <w:color w:val="03295A"/>
                <w:sz w:val="22"/>
              </w:rPr>
              <w:t xml:space="preserve">Persona de contacto principal para las reuniones bilaterales </w:t>
            </w:r>
          </w:p>
        </w:tc>
        <w:tc>
          <w:tcPr>
            <w:tcW w:w="6379" w:type="dxa"/>
            <w:vAlign w:val="center"/>
          </w:tcPr>
          <w:p w14:paraId="3C2E56F6" w14:textId="7C80BE67" w:rsidR="0013465A" w:rsidRDefault="005778AB" w:rsidP="0013465A">
            <w:pPr>
              <w:tabs>
                <w:tab w:val="left" w:pos="1145"/>
                <w:tab w:val="left" w:pos="3402"/>
                <w:tab w:val="right" w:leader="dot" w:pos="9923"/>
              </w:tabs>
              <w:jc w:val="both"/>
              <w:rPr>
                <w:rFonts w:ascii="Franklin Gothic Book" w:hAnsi="Franklin Gothic Book"/>
                <w:bCs/>
                <w:iCs/>
                <w:color w:val="03295A"/>
                <w:sz w:val="22"/>
                <w:szCs w:val="22"/>
              </w:rPr>
            </w:pPr>
            <w:sdt>
              <w:sdtPr>
                <w:rPr>
                  <w:rFonts w:ascii="Franklin Gothic Book" w:hAnsi="Franklin Gothic Book"/>
                  <w:bCs/>
                  <w:iCs/>
                  <w:color w:val="03295A"/>
                  <w:sz w:val="22"/>
                  <w:szCs w:val="22"/>
                </w:rPr>
                <w:id w:val="-1790121739"/>
                <w14:checkbox>
                  <w14:checked w14:val="0"/>
                  <w14:checkedState w14:val="2612" w14:font="MS Gothic"/>
                  <w14:uncheckedState w14:val="2610" w14:font="MS Gothic"/>
                </w14:checkbox>
              </w:sdtPr>
              <w:sdtEndPr/>
              <w:sdtContent>
                <w:r w:rsidR="0013465A" w:rsidRPr="0087295A">
                  <w:rPr>
                    <w:rFonts w:ascii="MS Gothic" w:eastAsia="MS Gothic" w:hAnsi="MS Gothic"/>
                    <w:bCs/>
                    <w:iCs/>
                    <w:color w:val="03295A"/>
                    <w:sz w:val="22"/>
                    <w:szCs w:val="22"/>
                    <w:lang w:val="en-GB"/>
                  </w:rPr>
                  <w:t>☐</w:t>
                </w:r>
              </w:sdtContent>
            </w:sdt>
            <w:r>
              <w:rPr>
                <w:rFonts w:ascii="Franklin Gothic Book" w:hAnsi="Franklin Gothic Book"/>
                <w:color w:val="03295A"/>
                <w:sz w:val="22"/>
              </w:rPr>
              <w:t xml:space="preserve"> Sí</w:t>
            </w:r>
            <w:r>
              <w:rPr>
                <w:rFonts w:ascii="Franklin Gothic Book" w:hAnsi="Franklin Gothic Book"/>
                <w:color w:val="03295A"/>
                <w:sz w:val="22"/>
              </w:rPr>
              <w:tab/>
            </w:r>
            <w:sdt>
              <w:sdtPr>
                <w:rPr>
                  <w:rFonts w:ascii="Franklin Gothic Book" w:hAnsi="Franklin Gothic Book"/>
                  <w:bCs/>
                  <w:iCs/>
                  <w:color w:val="03295A"/>
                  <w:sz w:val="22"/>
                  <w:szCs w:val="22"/>
                </w:rPr>
                <w:id w:val="1920211826"/>
                <w14:checkbox>
                  <w14:checked w14:val="0"/>
                  <w14:checkedState w14:val="2612" w14:font="MS Gothic"/>
                  <w14:uncheckedState w14:val="2610" w14:font="MS Gothic"/>
                </w14:checkbox>
              </w:sdtPr>
              <w:sdtEndPr/>
              <w:sdtContent>
                <w:r w:rsidR="0013465A" w:rsidRPr="0087295A">
                  <w:rPr>
                    <w:rFonts w:ascii="MS Gothic" w:eastAsia="MS Gothic" w:hAnsi="MS Gothic"/>
                    <w:bCs/>
                    <w:iCs/>
                    <w:color w:val="03295A"/>
                    <w:sz w:val="22"/>
                    <w:szCs w:val="22"/>
                    <w:lang w:val="en-GB"/>
                  </w:rPr>
                  <w:t>☐</w:t>
                </w:r>
              </w:sdtContent>
            </w:sdt>
            <w:r>
              <w:rPr>
                <w:rFonts w:ascii="Franklin Gothic Book" w:hAnsi="Franklin Gothic Book"/>
                <w:color w:val="03295A"/>
                <w:sz w:val="22"/>
              </w:rPr>
              <w:t xml:space="preserve"> No</w:t>
            </w:r>
          </w:p>
        </w:tc>
      </w:tr>
      <w:tr w:rsidR="0013465A" w:rsidRPr="0087295A" w14:paraId="7B7B5163" w14:textId="77777777" w:rsidTr="008178C5">
        <w:trPr>
          <w:trHeight w:val="624"/>
        </w:trPr>
        <w:tc>
          <w:tcPr>
            <w:tcW w:w="3964" w:type="dxa"/>
            <w:vAlign w:val="center"/>
          </w:tcPr>
          <w:p w14:paraId="38568C72" w14:textId="74D6FF5C" w:rsidR="0013465A" w:rsidRPr="0087295A" w:rsidRDefault="0013465A" w:rsidP="004F3243">
            <w:pPr>
              <w:tabs>
                <w:tab w:val="left" w:pos="3969"/>
                <w:tab w:val="center" w:pos="6804"/>
                <w:tab w:val="right" w:pos="9639"/>
              </w:tabs>
              <w:spacing w:before="60" w:after="60"/>
              <w:rPr>
                <w:rFonts w:ascii="Franklin Gothic Book" w:hAnsi="Franklin Gothic Book"/>
                <w:b/>
                <w:bCs/>
                <w:color w:val="03295A"/>
                <w:sz w:val="22"/>
                <w:szCs w:val="22"/>
              </w:rPr>
            </w:pPr>
            <w:r>
              <w:rPr>
                <w:rFonts w:ascii="Franklin Gothic Book" w:hAnsi="Franklin Gothic Book"/>
                <w:b/>
                <w:color w:val="03295A"/>
                <w:sz w:val="22"/>
              </w:rPr>
              <w:t>Puesto o cargo</w:t>
            </w:r>
          </w:p>
        </w:tc>
        <w:tc>
          <w:tcPr>
            <w:tcW w:w="6379" w:type="dxa"/>
            <w:vAlign w:val="center"/>
          </w:tcPr>
          <w:p w14:paraId="6B56C974" w14:textId="751C16EC" w:rsidR="0013465A" w:rsidRPr="0087295A" w:rsidRDefault="005778AB" w:rsidP="00F51790">
            <w:pPr>
              <w:tabs>
                <w:tab w:val="left" w:pos="3969"/>
                <w:tab w:val="center" w:pos="6804"/>
                <w:tab w:val="right" w:pos="9639"/>
              </w:tabs>
              <w:spacing w:before="60" w:after="60"/>
              <w:rPr>
                <w:rFonts w:ascii="Franklin Gothic Book" w:hAnsi="Franklin Gothic Book"/>
                <w:bCs/>
                <w:color w:val="03295A"/>
                <w:sz w:val="22"/>
                <w:szCs w:val="22"/>
              </w:rPr>
            </w:pPr>
            <w:sdt>
              <w:sdtPr>
                <w:rPr>
                  <w:rFonts w:asciiTheme="minorHAnsi" w:eastAsiaTheme="minorHAnsi" w:hAnsiTheme="minorHAnsi" w:cstheme="minorBidi"/>
                  <w:snapToGrid/>
                  <w:sz w:val="22"/>
                  <w:szCs w:val="22"/>
                </w:rPr>
                <w:id w:val="-1945917830"/>
                <w:placeholder>
                  <w:docPart w:val="695EB588CC344EB2A62A54367100AC03"/>
                </w:placeholder>
                <w:showingPlcHdr/>
                <w:text/>
              </w:sdtPr>
              <w:sdtEndPr/>
              <w:sdtContent>
                <w:r>
                  <w:rPr>
                    <w:rStyle w:val="PlaceholderText"/>
                    <w:rFonts w:ascii="Franklin Gothic Book" w:hAnsi="Franklin Gothic Book"/>
                    <w:sz w:val="22"/>
                  </w:rPr>
                  <w:t>Haga clic aquí para escribir.</w:t>
                </w:r>
              </w:sdtContent>
            </w:sdt>
          </w:p>
        </w:tc>
      </w:tr>
      <w:tr w:rsidR="0013465A" w:rsidRPr="0087295A" w14:paraId="2E127A13" w14:textId="77777777" w:rsidTr="008178C5">
        <w:trPr>
          <w:trHeight w:val="624"/>
        </w:trPr>
        <w:tc>
          <w:tcPr>
            <w:tcW w:w="3964" w:type="dxa"/>
            <w:vAlign w:val="center"/>
          </w:tcPr>
          <w:p w14:paraId="7B2DE28B" w14:textId="50B2A434" w:rsidR="0013465A" w:rsidRPr="0087295A" w:rsidRDefault="0013465A" w:rsidP="004F3243">
            <w:pPr>
              <w:tabs>
                <w:tab w:val="left" w:pos="3969"/>
                <w:tab w:val="center" w:pos="6804"/>
                <w:tab w:val="right" w:pos="9639"/>
              </w:tabs>
              <w:spacing w:before="60" w:after="60"/>
              <w:rPr>
                <w:rFonts w:ascii="Franklin Gothic Book" w:hAnsi="Franklin Gothic Book"/>
                <w:bCs/>
                <w:color w:val="03295A"/>
                <w:sz w:val="22"/>
                <w:szCs w:val="22"/>
              </w:rPr>
            </w:pPr>
            <w:r>
              <w:rPr>
                <w:rFonts w:ascii="Franklin Gothic Book" w:hAnsi="Franklin Gothic Book"/>
                <w:b/>
                <w:color w:val="03295A"/>
                <w:sz w:val="22"/>
              </w:rPr>
              <w:t>Dirección de correo electrónico</w:t>
            </w:r>
          </w:p>
        </w:tc>
        <w:sdt>
          <w:sdtPr>
            <w:rPr>
              <w:rFonts w:ascii="Franklin Gothic Book" w:hAnsi="Franklin Gothic Book"/>
              <w:bCs/>
              <w:color w:val="03295A"/>
              <w:sz w:val="22"/>
              <w:szCs w:val="22"/>
            </w:rPr>
            <w:id w:val="1320540443"/>
            <w:placeholder>
              <w:docPart w:val="5645C934AA0241379797CCD042A2758C"/>
            </w:placeholder>
          </w:sdtPr>
          <w:sdtEndPr/>
          <w:sdtContent>
            <w:tc>
              <w:tcPr>
                <w:tcW w:w="6379" w:type="dxa"/>
                <w:tcBorders>
                  <w:bottom w:val="single" w:sz="4" w:space="0" w:color="auto"/>
                </w:tcBorders>
                <w:vAlign w:val="center"/>
              </w:tcPr>
              <w:p w14:paraId="2A58DC91" w14:textId="77777777" w:rsidR="0013465A" w:rsidRPr="0087295A" w:rsidRDefault="005778AB" w:rsidP="00F51790">
                <w:pPr>
                  <w:tabs>
                    <w:tab w:val="left" w:pos="3969"/>
                    <w:tab w:val="center" w:pos="6804"/>
                    <w:tab w:val="right" w:pos="9639"/>
                  </w:tabs>
                  <w:spacing w:before="60" w:after="60"/>
                  <w:rPr>
                    <w:rFonts w:ascii="Franklin Gothic Book" w:hAnsi="Franklin Gothic Book"/>
                    <w:bCs/>
                    <w:color w:val="03295A"/>
                    <w:sz w:val="22"/>
                    <w:szCs w:val="22"/>
                  </w:rPr>
                </w:pPr>
                <w:sdt>
                  <w:sdtPr>
                    <w:rPr>
                      <w:rFonts w:asciiTheme="minorHAnsi" w:eastAsiaTheme="minorHAnsi" w:hAnsiTheme="minorHAnsi" w:cstheme="minorBidi"/>
                      <w:snapToGrid/>
                      <w:sz w:val="22"/>
                      <w:szCs w:val="22"/>
                    </w:rPr>
                    <w:id w:val="1068313304"/>
                    <w:placeholder>
                      <w:docPart w:val="070B90457F934A8DA63ED5EF4D15B6F7"/>
                    </w:placeholder>
                    <w:showingPlcHdr/>
                    <w:text/>
                  </w:sdtPr>
                  <w:sdtEndPr/>
                  <w:sdtContent>
                    <w:r>
                      <w:rPr>
                        <w:rStyle w:val="PlaceholderText"/>
                        <w:rFonts w:ascii="Franklin Gothic Book" w:hAnsi="Franklin Gothic Book"/>
                        <w:sz w:val="22"/>
                      </w:rPr>
                      <w:t>Haga clic aquí para escribir.</w:t>
                    </w:r>
                  </w:sdtContent>
                </w:sdt>
              </w:p>
            </w:tc>
          </w:sdtContent>
        </w:sdt>
      </w:tr>
      <w:tr w:rsidR="0013465A" w:rsidRPr="0087295A" w14:paraId="51E3290C" w14:textId="77777777" w:rsidTr="008178C5">
        <w:trPr>
          <w:trHeight w:val="624"/>
        </w:trPr>
        <w:tc>
          <w:tcPr>
            <w:tcW w:w="3964" w:type="dxa"/>
            <w:vAlign w:val="center"/>
          </w:tcPr>
          <w:p w14:paraId="2948A4E3" w14:textId="1A589F4C" w:rsidR="0013465A" w:rsidRPr="0087295A" w:rsidRDefault="0013465A" w:rsidP="004F3243">
            <w:pPr>
              <w:tabs>
                <w:tab w:val="left" w:pos="3969"/>
                <w:tab w:val="center" w:pos="6804"/>
                <w:tab w:val="right" w:pos="9639"/>
              </w:tabs>
              <w:spacing w:before="60" w:after="60"/>
              <w:rPr>
                <w:rFonts w:ascii="Franklin Gothic Book" w:hAnsi="Franklin Gothic Book"/>
                <w:b/>
                <w:color w:val="03295A"/>
                <w:sz w:val="22"/>
                <w:szCs w:val="22"/>
              </w:rPr>
            </w:pPr>
            <w:r>
              <w:rPr>
                <w:rFonts w:ascii="Franklin Gothic Book" w:hAnsi="Franklin Gothic Book"/>
                <w:b/>
                <w:color w:val="03295A"/>
                <w:sz w:val="22"/>
              </w:rPr>
              <w:t xml:space="preserve">Participación </w:t>
            </w:r>
          </w:p>
        </w:tc>
        <w:tc>
          <w:tcPr>
            <w:tcW w:w="6379" w:type="dxa"/>
            <w:tcBorders>
              <w:bottom w:val="single" w:sz="4" w:space="0" w:color="auto"/>
            </w:tcBorders>
            <w:vAlign w:val="center"/>
          </w:tcPr>
          <w:p w14:paraId="62EA4EF0" w14:textId="7234C501" w:rsidR="0013465A" w:rsidRPr="0087295A" w:rsidRDefault="005778AB" w:rsidP="008178C5">
            <w:pPr>
              <w:tabs>
                <w:tab w:val="left" w:pos="1145"/>
                <w:tab w:val="left" w:pos="2345"/>
                <w:tab w:val="right" w:pos="9923"/>
              </w:tabs>
              <w:rPr>
                <w:rFonts w:ascii="Franklin Gothic Book" w:hAnsi="Franklin Gothic Book"/>
                <w:color w:val="03295A"/>
                <w:sz w:val="22"/>
                <w:szCs w:val="22"/>
              </w:rPr>
            </w:pPr>
            <w:sdt>
              <w:sdtPr>
                <w:rPr>
                  <w:rFonts w:ascii="Franklin Gothic Book" w:hAnsi="Franklin Gothic Book"/>
                  <w:color w:val="03295A"/>
                  <w:sz w:val="22"/>
                  <w:szCs w:val="22"/>
                  <w:lang w:val="es-ES"/>
                </w:rPr>
                <w:id w:val="97840599"/>
                <w14:checkbox>
                  <w14:checked w14:val="0"/>
                  <w14:checkedState w14:val="2612" w14:font="MS Gothic"/>
                  <w14:uncheckedState w14:val="2610" w14:font="MS Gothic"/>
                </w14:checkbox>
              </w:sdtPr>
              <w:sdtEndPr/>
              <w:sdtContent>
                <w:r w:rsidR="0013465A" w:rsidRPr="00E945AC">
                  <w:rPr>
                    <w:rFonts w:ascii="MS Gothic" w:eastAsia="MS Gothic" w:hAnsi="MS Gothic"/>
                    <w:color w:val="03295A"/>
                    <w:sz w:val="22"/>
                    <w:szCs w:val="22"/>
                    <w:lang w:val="es-ES"/>
                  </w:rPr>
                  <w:t>☐</w:t>
                </w:r>
              </w:sdtContent>
            </w:sdt>
            <w:r>
              <w:rPr>
                <w:rFonts w:ascii="Franklin Gothic Book" w:hAnsi="Franklin Gothic Book"/>
                <w:color w:val="03295A"/>
                <w:sz w:val="22"/>
              </w:rPr>
              <w:t xml:space="preserve"> Presencial</w:t>
            </w:r>
            <w:r>
              <w:rPr>
                <w:rFonts w:ascii="Franklin Gothic Book" w:hAnsi="Franklin Gothic Book"/>
                <w:color w:val="03295A"/>
                <w:sz w:val="22"/>
              </w:rPr>
              <w:tab/>
            </w:r>
            <w:sdt>
              <w:sdtPr>
                <w:rPr>
                  <w:rFonts w:ascii="Franklin Gothic Book" w:hAnsi="Franklin Gothic Book"/>
                  <w:bCs/>
                  <w:iCs/>
                  <w:color w:val="03295A"/>
                  <w:sz w:val="22"/>
                  <w:szCs w:val="22"/>
                </w:rPr>
                <w:id w:val="-1193525614"/>
                <w14:checkbox>
                  <w14:checked w14:val="0"/>
                  <w14:checkedState w14:val="2612" w14:font="MS Gothic"/>
                  <w14:uncheckedState w14:val="2610" w14:font="MS Gothic"/>
                </w14:checkbox>
              </w:sdtPr>
              <w:sdtEndPr/>
              <w:sdtContent>
                <w:r w:rsidR="00C5058A">
                  <w:rPr>
                    <w:rFonts w:ascii="MS Gothic" w:eastAsia="MS Gothic" w:hAnsi="MS Gothic" w:hint="eastAsia"/>
                    <w:bCs/>
                    <w:iCs/>
                    <w:color w:val="03295A"/>
                    <w:sz w:val="22"/>
                    <w:szCs w:val="22"/>
                  </w:rPr>
                  <w:t>☐</w:t>
                </w:r>
              </w:sdtContent>
            </w:sdt>
            <w:r>
              <w:rPr>
                <w:rFonts w:ascii="Franklin Gothic Book" w:hAnsi="Franklin Gothic Book"/>
                <w:color w:val="03295A"/>
                <w:sz w:val="22"/>
              </w:rPr>
              <w:t xml:space="preserve"> En línea</w:t>
            </w:r>
            <w:r w:rsidR="00E945AC">
              <w:rPr>
                <w:rFonts w:ascii="Franklin Gothic Book" w:hAnsi="Franklin Gothic Book"/>
                <w:color w:val="03295A"/>
                <w:sz w:val="22"/>
              </w:rPr>
              <w:t xml:space="preserve"> </w:t>
            </w:r>
            <w:r w:rsidR="00E945AC">
              <w:rPr>
                <w:rFonts w:ascii="Franklin Gothic Book" w:hAnsi="Franklin Gothic Book"/>
                <w:color w:val="03295A"/>
                <w:sz w:val="22"/>
              </w:rPr>
              <w:br/>
            </w:r>
            <w:sdt>
              <w:sdtPr>
                <w:rPr>
                  <w:rFonts w:ascii="Franklin Gothic Book" w:hAnsi="Franklin Gothic Book"/>
                  <w:bCs/>
                  <w:iCs/>
                  <w:color w:val="03295A"/>
                  <w:sz w:val="22"/>
                  <w:szCs w:val="22"/>
                  <w:lang w:val="es-ES"/>
                </w:rPr>
                <w:id w:val="-1076365380"/>
                <w14:checkbox>
                  <w14:checked w14:val="0"/>
                  <w14:checkedState w14:val="2612" w14:font="MS Gothic"/>
                  <w14:uncheckedState w14:val="2610" w14:font="MS Gothic"/>
                </w14:checkbox>
              </w:sdtPr>
              <w:sdtEndPr/>
              <w:sdtContent>
                <w:r w:rsidR="00873ACE">
                  <w:rPr>
                    <w:rFonts w:ascii="MS Gothic" w:eastAsia="MS Gothic" w:hAnsi="MS Gothic" w:hint="eastAsia"/>
                    <w:bCs/>
                    <w:iCs/>
                    <w:color w:val="03295A"/>
                    <w:sz w:val="22"/>
                    <w:szCs w:val="22"/>
                    <w:lang w:val="es-ES"/>
                  </w:rPr>
                  <w:t>☐</w:t>
                </w:r>
              </w:sdtContent>
            </w:sdt>
            <w:r w:rsidR="003C45F9">
              <w:rPr>
                <w:rFonts w:ascii="Franklin Gothic Book" w:hAnsi="Franklin Gothic Book"/>
                <w:color w:val="03295A"/>
                <w:sz w:val="22"/>
              </w:rPr>
              <w:t xml:space="preserve"> </w:t>
            </w:r>
            <w:r w:rsidR="00E945AC">
              <w:rPr>
                <w:rFonts w:ascii="Franklin Gothic Book" w:hAnsi="Franklin Gothic Book"/>
                <w:color w:val="03295A"/>
                <w:sz w:val="22"/>
              </w:rPr>
              <w:t>Presencial y en línea</w:t>
            </w:r>
            <w:r>
              <w:rPr>
                <w:rFonts w:ascii="Franklin Gothic Book" w:hAnsi="Franklin Gothic Book"/>
                <w:color w:val="03295A"/>
                <w:sz w:val="22"/>
              </w:rPr>
              <w:t xml:space="preserve"> </w:t>
            </w:r>
          </w:p>
        </w:tc>
      </w:tr>
      <w:tr w:rsidR="0013465A" w:rsidRPr="0087295A" w14:paraId="5E24D0A1" w14:textId="77777777" w:rsidTr="008178C5">
        <w:trPr>
          <w:trHeight w:val="1020"/>
        </w:trPr>
        <w:tc>
          <w:tcPr>
            <w:tcW w:w="3964" w:type="dxa"/>
            <w:vAlign w:val="center"/>
          </w:tcPr>
          <w:p w14:paraId="38383310" w14:textId="02393C33" w:rsidR="0013465A" w:rsidRPr="0087295A" w:rsidRDefault="005778AB" w:rsidP="0013465A">
            <w:pPr>
              <w:tabs>
                <w:tab w:val="left" w:pos="3969"/>
                <w:tab w:val="center" w:pos="6804"/>
                <w:tab w:val="right" w:pos="9639"/>
              </w:tabs>
              <w:spacing w:before="60" w:after="60"/>
              <w:rPr>
                <w:rFonts w:ascii="Franklin Gothic Book" w:hAnsi="Franklin Gothic Book"/>
                <w:b/>
                <w:bCs/>
                <w:color w:val="03295A"/>
                <w:sz w:val="22"/>
                <w:szCs w:val="22"/>
              </w:rPr>
            </w:pPr>
            <w:r w:rsidRPr="00A133A9">
              <w:rPr>
                <w:rFonts w:ascii="Franklin Gothic Book" w:hAnsi="Franklin Gothic Book"/>
                <w:b/>
                <w:color w:val="03295A"/>
                <w:sz w:val="22"/>
              </w:rPr>
              <w:t>Comentarios (matrícula diplomática, requisitos de accesibilidad, etc.)</w:t>
            </w:r>
          </w:p>
        </w:tc>
        <w:tc>
          <w:tcPr>
            <w:tcW w:w="6379" w:type="dxa"/>
            <w:tcBorders>
              <w:bottom w:val="single" w:sz="4" w:space="0" w:color="auto"/>
            </w:tcBorders>
            <w:vAlign w:val="center"/>
          </w:tcPr>
          <w:p w14:paraId="5F0BAE26" w14:textId="77777777" w:rsidR="0013465A" w:rsidRPr="0087295A" w:rsidRDefault="005778AB" w:rsidP="0013465A">
            <w:pPr>
              <w:tabs>
                <w:tab w:val="left" w:pos="1418"/>
                <w:tab w:val="left" w:pos="3402"/>
                <w:tab w:val="right" w:leader="dot" w:pos="9923"/>
              </w:tabs>
              <w:ind w:left="299" w:hanging="271"/>
              <w:rPr>
                <w:rFonts w:ascii="Franklin Gothic Book" w:hAnsi="Franklin Gothic Book"/>
                <w:color w:val="03295A"/>
                <w:sz w:val="22"/>
                <w:szCs w:val="22"/>
              </w:rPr>
            </w:pPr>
            <w:sdt>
              <w:sdtPr>
                <w:rPr>
                  <w:rFonts w:asciiTheme="minorHAnsi" w:eastAsiaTheme="minorHAnsi" w:hAnsiTheme="minorHAnsi" w:cstheme="minorBidi"/>
                  <w:snapToGrid/>
                  <w:sz w:val="22"/>
                  <w:szCs w:val="22"/>
                </w:rPr>
                <w:id w:val="1838113417"/>
                <w:placeholder>
                  <w:docPart w:val="E6DEC903D27846229E27C291036AF186"/>
                </w:placeholder>
                <w:showingPlcHdr/>
                <w:text/>
              </w:sdtPr>
              <w:sdtEndPr/>
              <w:sdtContent>
                <w:r>
                  <w:rPr>
                    <w:rStyle w:val="PlaceholderText"/>
                    <w:rFonts w:ascii="Franklin Gothic Book" w:hAnsi="Franklin Gothic Book"/>
                    <w:sz w:val="22"/>
                  </w:rPr>
                  <w:t>Haga clic aquí para escribir.</w:t>
                </w:r>
              </w:sdtContent>
            </w:sdt>
          </w:p>
        </w:tc>
      </w:tr>
    </w:tbl>
    <w:p w14:paraId="5D363AE5" w14:textId="77777777" w:rsidR="00590F27" w:rsidRDefault="00590F27">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4812"/>
      </w:tblGrid>
      <w:tr w:rsidR="004F4266" w:rsidRPr="0087295A" w14:paraId="0A10C0CD" w14:textId="77777777" w:rsidTr="002E44CB">
        <w:trPr>
          <w:trHeight w:val="514"/>
        </w:trPr>
        <w:tc>
          <w:tcPr>
            <w:tcW w:w="5382" w:type="dxa"/>
            <w:shd w:val="clear" w:color="auto" w:fill="002060"/>
          </w:tcPr>
          <w:p w14:paraId="1DD3A772" w14:textId="3DD93BAB" w:rsidR="001C4164" w:rsidRPr="001C4164" w:rsidRDefault="004C1776" w:rsidP="005A39AC">
            <w:pPr>
              <w:tabs>
                <w:tab w:val="left" w:pos="3969"/>
                <w:tab w:val="center" w:pos="6804"/>
                <w:tab w:val="right" w:pos="9639"/>
              </w:tabs>
              <w:spacing w:before="60" w:after="60"/>
              <w:rPr>
                <w:rFonts w:ascii="Franklin Gothic Book" w:hAnsi="Franklin Gothic Book"/>
                <w:b/>
                <w:bCs/>
                <w:sz w:val="22"/>
                <w:szCs w:val="22"/>
              </w:rPr>
            </w:pPr>
            <w:r>
              <w:rPr>
                <w:rFonts w:ascii="Franklin Gothic Book" w:hAnsi="Franklin Gothic Book"/>
                <w:b/>
                <w:sz w:val="22"/>
              </w:rPr>
              <w:lastRenderedPageBreak/>
              <w:t xml:space="preserve">Otras reuniones </w:t>
            </w:r>
          </w:p>
          <w:p w14:paraId="27D819A6" w14:textId="6899F997" w:rsidR="004F4266" w:rsidRPr="001C4164" w:rsidRDefault="000A2750" w:rsidP="005A39AC">
            <w:pPr>
              <w:tabs>
                <w:tab w:val="left" w:pos="3969"/>
                <w:tab w:val="center" w:pos="6804"/>
                <w:tab w:val="right" w:pos="9639"/>
              </w:tabs>
              <w:spacing w:before="60" w:after="60"/>
              <w:rPr>
                <w:rFonts w:ascii="Franklin Gothic Book" w:hAnsi="Franklin Gothic Book"/>
                <w:b/>
                <w:bCs/>
                <w:i/>
                <w:iCs/>
                <w:sz w:val="22"/>
                <w:szCs w:val="22"/>
              </w:rPr>
            </w:pPr>
            <w:r>
              <w:rPr>
                <w:rFonts w:ascii="Franklin Gothic Book" w:hAnsi="Franklin Gothic Book"/>
                <w:b/>
                <w:i/>
                <w:sz w:val="22"/>
              </w:rPr>
              <w:t>Solo para Miembros y Partes contratantes no Miembros</w:t>
            </w:r>
          </w:p>
        </w:tc>
        <w:tc>
          <w:tcPr>
            <w:tcW w:w="4812" w:type="dxa"/>
            <w:shd w:val="clear" w:color="auto" w:fill="002060"/>
          </w:tcPr>
          <w:p w14:paraId="285CC57B" w14:textId="77777777" w:rsidR="004F4266" w:rsidRPr="0087295A" w:rsidRDefault="004F4266" w:rsidP="005A39AC">
            <w:pPr>
              <w:widowControl/>
              <w:spacing w:before="120" w:after="120"/>
              <w:rPr>
                <w:rFonts w:asciiTheme="minorHAnsi" w:eastAsiaTheme="minorHAnsi" w:hAnsiTheme="minorHAnsi" w:cstheme="minorBidi"/>
                <w:snapToGrid/>
                <w:sz w:val="22"/>
                <w:szCs w:val="22"/>
              </w:rPr>
            </w:pPr>
          </w:p>
        </w:tc>
      </w:tr>
      <w:tr w:rsidR="006B1634" w:rsidRPr="0087295A" w14:paraId="58C0EC83" w14:textId="77777777" w:rsidTr="002E44CB">
        <w:trPr>
          <w:trHeight w:val="2116"/>
        </w:trPr>
        <w:tc>
          <w:tcPr>
            <w:tcW w:w="5382" w:type="dxa"/>
            <w:tcBorders>
              <w:top w:val="single" w:sz="4" w:space="0" w:color="auto"/>
              <w:left w:val="single" w:sz="4" w:space="0" w:color="auto"/>
              <w:bottom w:val="single" w:sz="4" w:space="0" w:color="auto"/>
              <w:right w:val="single" w:sz="4" w:space="0" w:color="auto"/>
            </w:tcBorders>
          </w:tcPr>
          <w:p w14:paraId="6CF3F6B5" w14:textId="5B88607F" w:rsidR="006B1634" w:rsidRPr="0087295A" w:rsidRDefault="00AC7383" w:rsidP="005A39AC">
            <w:pPr>
              <w:tabs>
                <w:tab w:val="left" w:pos="3969"/>
                <w:tab w:val="center" w:pos="6804"/>
                <w:tab w:val="right" w:pos="9639"/>
              </w:tabs>
              <w:spacing w:before="120" w:after="120"/>
              <w:rPr>
                <w:rFonts w:ascii="Franklin Gothic Book" w:hAnsi="Franklin Gothic Book"/>
                <w:b/>
                <w:color w:val="03295A"/>
                <w:sz w:val="22"/>
                <w:szCs w:val="22"/>
              </w:rPr>
            </w:pPr>
            <w:r>
              <w:rPr>
                <w:rFonts w:ascii="Franklin Gothic Book" w:hAnsi="Franklin Gothic Book"/>
                <w:b/>
                <w:color w:val="03295A"/>
                <w:sz w:val="22"/>
              </w:rPr>
              <w:t>Reuniones bilaterales (domingo</w:t>
            </w:r>
            <w:r w:rsidR="00FF1E7C">
              <w:rPr>
                <w:rFonts w:ascii="Franklin Gothic Book" w:hAnsi="Franklin Gothic Book"/>
                <w:b/>
                <w:color w:val="03295A"/>
                <w:sz w:val="22"/>
              </w:rPr>
              <w:t>,</w:t>
            </w:r>
            <w:r>
              <w:rPr>
                <w:rFonts w:ascii="Franklin Gothic Book" w:hAnsi="Franklin Gothic Book"/>
                <w:b/>
                <w:color w:val="03295A"/>
                <w:sz w:val="22"/>
              </w:rPr>
              <w:t xml:space="preserve"> 13 de junio de 2027)</w:t>
            </w:r>
          </w:p>
          <w:p w14:paraId="2CBAA9D3" w14:textId="19EAC700" w:rsidR="00FF2589" w:rsidRPr="00FF2589" w:rsidRDefault="0087295A" w:rsidP="005A39AC">
            <w:pPr>
              <w:tabs>
                <w:tab w:val="left" w:pos="3969"/>
                <w:tab w:val="center" w:pos="6804"/>
                <w:tab w:val="right" w:pos="9639"/>
              </w:tabs>
              <w:spacing w:before="120" w:after="120"/>
              <w:jc w:val="both"/>
              <w:rPr>
                <w:rFonts w:ascii="Franklin Gothic Book" w:hAnsi="Franklin Gothic Book"/>
                <w:color w:val="03295A"/>
                <w:sz w:val="22"/>
                <w:szCs w:val="22"/>
              </w:rPr>
            </w:pPr>
            <w:r>
              <w:rPr>
                <w:rFonts w:ascii="Franklin Gothic Book" w:hAnsi="Franklin Gothic Book"/>
                <w:color w:val="03295A"/>
                <w:sz w:val="22"/>
              </w:rPr>
              <w:t>Se invita a los representantes de Estados que deseen mantener reuniones bilaterales el domingo</w:t>
            </w:r>
            <w:r w:rsidR="00FF1E7C">
              <w:rPr>
                <w:rFonts w:ascii="Franklin Gothic Book" w:hAnsi="Franklin Gothic Book"/>
                <w:color w:val="03295A"/>
                <w:sz w:val="22"/>
              </w:rPr>
              <w:t>,</w:t>
            </w:r>
            <w:r>
              <w:rPr>
                <w:rFonts w:ascii="Franklin Gothic Book" w:hAnsi="Franklin Gothic Book"/>
                <w:color w:val="03295A"/>
                <w:sz w:val="22"/>
              </w:rPr>
              <w:t xml:space="preserve"> 13 de junio de 2027, antes de que comience la reunión de la Comisión Especial, a que indiquen una dirección de correo electrónico que pueda utilizarse para programar dichas reuniones y para demás comunicaciones relacionadas. </w:t>
            </w:r>
          </w:p>
        </w:tc>
        <w:tc>
          <w:tcPr>
            <w:tcW w:w="4812" w:type="dxa"/>
            <w:tcBorders>
              <w:top w:val="single" w:sz="4" w:space="0" w:color="auto"/>
              <w:left w:val="single" w:sz="4" w:space="0" w:color="auto"/>
              <w:bottom w:val="single" w:sz="4" w:space="0" w:color="auto"/>
              <w:right w:val="single" w:sz="4" w:space="0" w:color="auto"/>
            </w:tcBorders>
          </w:tcPr>
          <w:p w14:paraId="183E8030" w14:textId="29946B35" w:rsidR="0087295A" w:rsidRPr="00EE0C2A" w:rsidRDefault="005778AB" w:rsidP="005A39AC">
            <w:pPr>
              <w:tabs>
                <w:tab w:val="left" w:pos="3969"/>
                <w:tab w:val="center" w:pos="6804"/>
                <w:tab w:val="right" w:pos="9639"/>
              </w:tabs>
              <w:spacing w:before="120" w:after="120"/>
              <w:jc w:val="both"/>
              <w:rPr>
                <w:rFonts w:asciiTheme="minorHAnsi" w:eastAsiaTheme="minorHAnsi" w:hAnsiTheme="minorHAnsi" w:cstheme="minorBidi"/>
                <w:snapToGrid/>
                <w:sz w:val="22"/>
                <w:szCs w:val="22"/>
              </w:rPr>
            </w:pPr>
            <w:sdt>
              <w:sdtPr>
                <w:rPr>
                  <w:rFonts w:asciiTheme="minorHAnsi" w:eastAsiaTheme="minorHAnsi" w:hAnsiTheme="minorHAnsi" w:cstheme="minorBidi"/>
                  <w:snapToGrid/>
                  <w:sz w:val="22"/>
                  <w:szCs w:val="22"/>
                </w:rPr>
                <w:id w:val="1636836218"/>
                <w:placeholder>
                  <w:docPart w:val="679D49018DF640408A21491CF8951B83"/>
                </w:placeholder>
                <w:showingPlcHdr/>
                <w:text/>
              </w:sdtPr>
              <w:sdtEndPr/>
              <w:sdtContent>
                <w:r>
                  <w:rPr>
                    <w:rStyle w:val="PlaceholderText"/>
                    <w:rFonts w:ascii="Franklin Gothic Book" w:hAnsi="Franklin Gothic Book"/>
                    <w:sz w:val="22"/>
                  </w:rPr>
                  <w:t>Haga clic aquí para escribir.</w:t>
                </w:r>
              </w:sdtContent>
            </w:sdt>
          </w:p>
          <w:p w14:paraId="6D59D31D" w14:textId="77777777" w:rsidR="006B5164" w:rsidRPr="0087295A" w:rsidRDefault="006B5164" w:rsidP="005A39AC">
            <w:pPr>
              <w:tabs>
                <w:tab w:val="left" w:pos="3969"/>
                <w:tab w:val="center" w:pos="6804"/>
                <w:tab w:val="right" w:pos="9639"/>
              </w:tabs>
              <w:spacing w:before="120" w:after="120"/>
              <w:jc w:val="both"/>
              <w:rPr>
                <w:rFonts w:ascii="Franklin Gothic Book" w:hAnsi="Franklin Gothic Book"/>
                <w:color w:val="03295A"/>
                <w:sz w:val="22"/>
                <w:szCs w:val="22"/>
              </w:rPr>
            </w:pPr>
          </w:p>
          <w:p w14:paraId="3B19683E" w14:textId="461DC515" w:rsidR="0087295A" w:rsidRPr="0087295A" w:rsidRDefault="00C56460" w:rsidP="005A39AC">
            <w:pPr>
              <w:tabs>
                <w:tab w:val="left" w:pos="3969"/>
                <w:tab w:val="center" w:pos="6804"/>
                <w:tab w:val="right" w:pos="9639"/>
              </w:tabs>
              <w:spacing w:before="120" w:after="120"/>
              <w:jc w:val="both"/>
              <w:rPr>
                <w:rFonts w:ascii="Franklin Gothic Book" w:hAnsi="Franklin Gothic Book"/>
                <w:i/>
                <w:iCs/>
                <w:color w:val="03295A"/>
                <w:sz w:val="22"/>
                <w:szCs w:val="22"/>
              </w:rPr>
            </w:pPr>
            <w:r>
              <w:rPr>
                <w:rFonts w:ascii="Franklin Gothic Book" w:hAnsi="Franklin Gothic Book"/>
                <w:i/>
                <w:color w:val="03295A"/>
                <w:sz w:val="22"/>
              </w:rPr>
              <w:t>Cabe señalar que esta dirección de correo electrónico, así como las franjas horarias d</w:t>
            </w:r>
            <w:r w:rsidR="006D5224">
              <w:rPr>
                <w:rFonts w:ascii="Franklin Gothic Book" w:hAnsi="Franklin Gothic Book"/>
                <w:i/>
                <w:color w:val="03295A"/>
                <w:sz w:val="22"/>
              </w:rPr>
              <w:t>isponibles</w:t>
            </w:r>
            <w:r>
              <w:rPr>
                <w:rFonts w:ascii="Franklin Gothic Book" w:hAnsi="Franklin Gothic Book"/>
                <w:i/>
                <w:color w:val="03295A"/>
                <w:sz w:val="22"/>
              </w:rPr>
              <w:t>, podrán comunicarse a los representantes de los Estados que participen en la reunión de la Comisión Especial.</w:t>
            </w:r>
          </w:p>
        </w:tc>
      </w:tr>
      <w:tr w:rsidR="0064085F" w:rsidRPr="0087295A" w14:paraId="56BFCC0F" w14:textId="77777777" w:rsidTr="002E44CB">
        <w:trPr>
          <w:trHeight w:val="3629"/>
        </w:trPr>
        <w:tc>
          <w:tcPr>
            <w:tcW w:w="5382" w:type="dxa"/>
            <w:tcBorders>
              <w:top w:val="single" w:sz="4" w:space="0" w:color="auto"/>
              <w:left w:val="single" w:sz="4" w:space="0" w:color="auto"/>
              <w:bottom w:val="single" w:sz="4" w:space="0" w:color="auto"/>
              <w:right w:val="single" w:sz="4" w:space="0" w:color="auto"/>
            </w:tcBorders>
          </w:tcPr>
          <w:p w14:paraId="3B34B239" w14:textId="0650A6A1" w:rsidR="0064085F" w:rsidRPr="0087295A" w:rsidRDefault="0064085F" w:rsidP="005A39AC">
            <w:pPr>
              <w:tabs>
                <w:tab w:val="left" w:pos="3969"/>
                <w:tab w:val="center" w:pos="6804"/>
                <w:tab w:val="right" w:pos="9639"/>
              </w:tabs>
              <w:spacing w:before="120" w:after="120"/>
              <w:rPr>
                <w:rFonts w:ascii="Franklin Gothic Book" w:hAnsi="Franklin Gothic Book"/>
                <w:b/>
                <w:color w:val="03295A"/>
                <w:sz w:val="22"/>
                <w:szCs w:val="22"/>
              </w:rPr>
            </w:pPr>
            <w:r>
              <w:rPr>
                <w:rFonts w:ascii="Franklin Gothic Book" w:hAnsi="Franklin Gothic Book"/>
                <w:b/>
                <w:color w:val="03295A"/>
                <w:sz w:val="22"/>
              </w:rPr>
              <w:t>Sesión de formación (lunes, 14 de junio de 2027)</w:t>
            </w:r>
          </w:p>
          <w:p w14:paraId="2CABD638" w14:textId="639DE616" w:rsidR="009F79F7" w:rsidRPr="004921BF" w:rsidRDefault="00FE4367" w:rsidP="005A39AC">
            <w:pPr>
              <w:tabs>
                <w:tab w:val="left" w:pos="3969"/>
                <w:tab w:val="center" w:pos="6804"/>
                <w:tab w:val="right" w:pos="9639"/>
              </w:tabs>
              <w:spacing w:before="120" w:after="120"/>
              <w:jc w:val="both"/>
              <w:rPr>
                <w:rFonts w:ascii="Franklin Gothic Book" w:hAnsi="Franklin Gothic Book"/>
                <w:iCs/>
                <w:color w:val="03295A"/>
                <w:sz w:val="22"/>
                <w:szCs w:val="22"/>
              </w:rPr>
            </w:pPr>
            <w:r>
              <w:rPr>
                <w:rFonts w:ascii="Franklin Gothic Book" w:hAnsi="Franklin Gothic Book"/>
                <w:color w:val="03295A"/>
                <w:sz w:val="22"/>
              </w:rPr>
              <w:t xml:space="preserve">Esta sesión está dirigida a los siguientes participantes (por orden de prioridad): </w:t>
            </w:r>
          </w:p>
          <w:p w14:paraId="53050295" w14:textId="795F9D06" w:rsidR="00654507" w:rsidRPr="004921BF" w:rsidRDefault="00654507" w:rsidP="005A39AC">
            <w:pPr>
              <w:pStyle w:val="ListParagraph"/>
              <w:numPr>
                <w:ilvl w:val="0"/>
                <w:numId w:val="2"/>
              </w:numPr>
              <w:tabs>
                <w:tab w:val="left" w:pos="3969"/>
                <w:tab w:val="center" w:pos="6804"/>
                <w:tab w:val="right" w:pos="9639"/>
              </w:tabs>
              <w:spacing w:before="120" w:after="120"/>
              <w:jc w:val="both"/>
              <w:rPr>
                <w:rFonts w:ascii="Franklin Gothic Book" w:hAnsi="Franklin Gothic Book"/>
                <w:iCs/>
                <w:color w:val="03295A"/>
                <w:sz w:val="22"/>
                <w:szCs w:val="22"/>
              </w:rPr>
            </w:pPr>
            <w:r>
              <w:rPr>
                <w:rFonts w:ascii="Franklin Gothic Book" w:hAnsi="Franklin Gothic Book"/>
                <w:color w:val="03295A"/>
                <w:sz w:val="22"/>
              </w:rPr>
              <w:t>representantes de Estados de origen;</w:t>
            </w:r>
          </w:p>
          <w:p w14:paraId="387AED8B" w14:textId="1F0A0E0E" w:rsidR="009F79F7" w:rsidRPr="004921BF" w:rsidRDefault="00D509E7" w:rsidP="005A39AC">
            <w:pPr>
              <w:pStyle w:val="ListParagraph"/>
              <w:numPr>
                <w:ilvl w:val="0"/>
                <w:numId w:val="2"/>
              </w:numPr>
              <w:tabs>
                <w:tab w:val="left" w:pos="3969"/>
                <w:tab w:val="center" w:pos="6804"/>
                <w:tab w:val="right" w:pos="9639"/>
              </w:tabs>
              <w:spacing w:before="120" w:after="120"/>
              <w:jc w:val="both"/>
              <w:rPr>
                <w:rFonts w:ascii="Franklin Gothic Book" w:hAnsi="Franklin Gothic Book"/>
                <w:iCs/>
                <w:color w:val="03295A"/>
                <w:sz w:val="22"/>
                <w:szCs w:val="22"/>
              </w:rPr>
            </w:pPr>
            <w:r>
              <w:rPr>
                <w:rFonts w:ascii="Franklin Gothic Book" w:hAnsi="Franklin Gothic Book"/>
                <w:color w:val="03295A"/>
                <w:sz w:val="22"/>
              </w:rPr>
              <w:t>representantes de Estados que recientemente se hayan convertido en Partes en el Convenio sobre Adopción de 1993; y/o</w:t>
            </w:r>
          </w:p>
          <w:p w14:paraId="608C7046" w14:textId="158C8265" w:rsidR="00FE4367" w:rsidRPr="004921BF" w:rsidRDefault="0036703E" w:rsidP="005A39AC">
            <w:pPr>
              <w:pStyle w:val="ListParagraph"/>
              <w:numPr>
                <w:ilvl w:val="0"/>
                <w:numId w:val="2"/>
              </w:numPr>
              <w:tabs>
                <w:tab w:val="left" w:pos="3969"/>
                <w:tab w:val="center" w:pos="6804"/>
                <w:tab w:val="right" w:pos="9639"/>
              </w:tabs>
              <w:spacing w:before="120" w:after="120"/>
              <w:jc w:val="both"/>
              <w:rPr>
                <w:rFonts w:ascii="Franklin Gothic Book" w:hAnsi="Franklin Gothic Book"/>
                <w:iCs/>
                <w:color w:val="03295A"/>
                <w:sz w:val="22"/>
                <w:szCs w:val="22"/>
              </w:rPr>
            </w:pPr>
            <w:r>
              <w:rPr>
                <w:rFonts w:ascii="Franklin Gothic Book" w:hAnsi="Franklin Gothic Book"/>
                <w:color w:val="03295A"/>
                <w:sz w:val="22"/>
              </w:rPr>
              <w:t>representantes que recientemente hayan comenzado a trabajar en la Autoridad Central.</w:t>
            </w:r>
          </w:p>
          <w:p w14:paraId="521B506D" w14:textId="44430263" w:rsidR="0064085F" w:rsidRPr="00431824" w:rsidRDefault="00431824" w:rsidP="005A39AC">
            <w:pPr>
              <w:tabs>
                <w:tab w:val="left" w:pos="3969"/>
                <w:tab w:val="center" w:pos="6804"/>
                <w:tab w:val="right" w:pos="9639"/>
              </w:tabs>
              <w:spacing w:before="120" w:after="120"/>
              <w:jc w:val="both"/>
              <w:rPr>
                <w:rFonts w:ascii="Franklin Gothic Book" w:hAnsi="Franklin Gothic Book"/>
                <w:color w:val="03295A"/>
                <w:sz w:val="22"/>
                <w:szCs w:val="22"/>
              </w:rPr>
            </w:pPr>
            <w:r>
              <w:rPr>
                <w:rFonts w:ascii="Franklin Gothic Book" w:hAnsi="Franklin Gothic Book"/>
                <w:color w:val="03295A"/>
                <w:sz w:val="22"/>
              </w:rPr>
              <w:t>Favor de indicar si tiene interés en participar en la sesión de formación.</w:t>
            </w:r>
          </w:p>
        </w:tc>
        <w:tc>
          <w:tcPr>
            <w:tcW w:w="4812" w:type="dxa"/>
            <w:tcBorders>
              <w:top w:val="single" w:sz="4" w:space="0" w:color="auto"/>
              <w:left w:val="single" w:sz="4" w:space="0" w:color="auto"/>
              <w:bottom w:val="single" w:sz="4" w:space="0" w:color="auto"/>
              <w:right w:val="single" w:sz="4" w:space="0" w:color="auto"/>
            </w:tcBorders>
          </w:tcPr>
          <w:p w14:paraId="57B47C20" w14:textId="50F1C45E" w:rsidR="00EB5CAB" w:rsidRDefault="005778AB" w:rsidP="005A39AC">
            <w:pPr>
              <w:tabs>
                <w:tab w:val="left" w:pos="1418"/>
                <w:tab w:val="left" w:pos="3402"/>
                <w:tab w:val="right" w:leader="dot" w:pos="9923"/>
              </w:tabs>
              <w:spacing w:before="120"/>
              <w:ind w:left="295" w:hanging="272"/>
              <w:rPr>
                <w:rFonts w:ascii="Franklin Gothic Book" w:hAnsi="Franklin Gothic Book"/>
                <w:bCs/>
                <w:iCs/>
                <w:color w:val="03295A"/>
                <w:sz w:val="22"/>
                <w:szCs w:val="22"/>
              </w:rPr>
            </w:pPr>
            <w:sdt>
              <w:sdtPr>
                <w:rPr>
                  <w:rFonts w:ascii="Franklin Gothic Book" w:hAnsi="Franklin Gothic Book"/>
                  <w:color w:val="03295A"/>
                  <w:sz w:val="22"/>
                  <w:szCs w:val="22"/>
                </w:rPr>
                <w:id w:val="513353805"/>
                <w14:checkbox>
                  <w14:checked w14:val="0"/>
                  <w14:checkedState w14:val="2612" w14:font="MS Gothic"/>
                  <w14:uncheckedState w14:val="2610" w14:font="MS Gothic"/>
                </w14:checkbox>
              </w:sdtPr>
              <w:sdtEndPr/>
              <w:sdtContent>
                <w:r w:rsidR="0064085F" w:rsidRPr="0087295A">
                  <w:rPr>
                    <w:rFonts w:ascii="MS Gothic" w:eastAsia="MS Gothic" w:hAnsi="MS Gothic" w:hint="eastAsia"/>
                    <w:color w:val="03295A"/>
                    <w:sz w:val="22"/>
                    <w:szCs w:val="22"/>
                  </w:rPr>
                  <w:t>☐</w:t>
                </w:r>
              </w:sdtContent>
            </w:sdt>
            <w:r>
              <w:rPr>
                <w:rFonts w:ascii="Franklin Gothic Book" w:hAnsi="Franklin Gothic Book"/>
                <w:color w:val="03295A"/>
                <w:sz w:val="22"/>
              </w:rPr>
              <w:t xml:space="preserve"> </w:t>
            </w:r>
            <w:r>
              <w:rPr>
                <w:rFonts w:ascii="Franklin Gothic Book" w:hAnsi="Franklin Gothic Book"/>
                <w:color w:val="03295A"/>
                <w:sz w:val="22"/>
              </w:rPr>
              <w:t>Sí, definitivamente.</w:t>
            </w:r>
          </w:p>
          <w:p w14:paraId="7CAB1DF4" w14:textId="77777777" w:rsidR="00EB5CAB" w:rsidRDefault="005778AB" w:rsidP="005A39AC">
            <w:pPr>
              <w:tabs>
                <w:tab w:val="left" w:pos="1418"/>
                <w:tab w:val="left" w:pos="3402"/>
                <w:tab w:val="right" w:leader="dot" w:pos="9923"/>
              </w:tabs>
              <w:spacing w:before="120"/>
              <w:ind w:left="295" w:hanging="272"/>
              <w:rPr>
                <w:rFonts w:ascii="Franklin Gothic Book" w:hAnsi="Franklin Gothic Book"/>
                <w:color w:val="03295A"/>
                <w:sz w:val="22"/>
                <w:szCs w:val="22"/>
              </w:rPr>
            </w:pPr>
            <w:sdt>
              <w:sdtPr>
                <w:rPr>
                  <w:rFonts w:ascii="Franklin Gothic Book" w:hAnsi="Franklin Gothic Book"/>
                  <w:color w:val="03295A"/>
                  <w:sz w:val="22"/>
                  <w:szCs w:val="22"/>
                </w:rPr>
                <w:id w:val="-2112357800"/>
                <w14:checkbox>
                  <w14:checked w14:val="0"/>
                  <w14:checkedState w14:val="2612" w14:font="MS Gothic"/>
                  <w14:uncheckedState w14:val="2610" w14:font="MS Gothic"/>
                </w14:checkbox>
              </w:sdtPr>
              <w:sdtEndPr/>
              <w:sdtContent>
                <w:r w:rsidR="002724F7">
                  <w:rPr>
                    <w:rFonts w:ascii="MS Gothic" w:eastAsia="MS Gothic" w:hAnsi="MS Gothic" w:hint="eastAsia"/>
                    <w:color w:val="03295A"/>
                    <w:sz w:val="22"/>
                    <w:szCs w:val="22"/>
                  </w:rPr>
                  <w:t>☐</w:t>
                </w:r>
              </w:sdtContent>
            </w:sdt>
            <w:r>
              <w:rPr>
                <w:rFonts w:ascii="Franklin Gothic Book" w:hAnsi="Franklin Gothic Book"/>
                <w:color w:val="03295A"/>
                <w:sz w:val="22"/>
              </w:rPr>
              <w:t xml:space="preserve"> Sí, si aún hay plazas disponibles.</w:t>
            </w:r>
          </w:p>
          <w:p w14:paraId="76D8F16B" w14:textId="77777777" w:rsidR="0064085F" w:rsidRDefault="005778AB" w:rsidP="005A39AC">
            <w:pPr>
              <w:tabs>
                <w:tab w:val="left" w:pos="1418"/>
                <w:tab w:val="left" w:pos="3402"/>
                <w:tab w:val="right" w:leader="dot" w:pos="9923"/>
              </w:tabs>
              <w:spacing w:before="120" w:after="120"/>
              <w:ind w:left="295" w:hanging="272"/>
              <w:rPr>
                <w:rFonts w:ascii="Franklin Gothic Book" w:hAnsi="Franklin Gothic Book"/>
                <w:color w:val="03295A"/>
                <w:sz w:val="22"/>
                <w:szCs w:val="22"/>
              </w:rPr>
            </w:pPr>
            <w:sdt>
              <w:sdtPr>
                <w:rPr>
                  <w:rFonts w:ascii="Franklin Gothic Book" w:hAnsi="Franklin Gothic Book"/>
                  <w:color w:val="03295A"/>
                  <w:sz w:val="22"/>
                  <w:szCs w:val="22"/>
                </w:rPr>
                <w:id w:val="1921598275"/>
                <w14:checkbox>
                  <w14:checked w14:val="0"/>
                  <w14:checkedState w14:val="2612" w14:font="MS Gothic"/>
                  <w14:uncheckedState w14:val="2610" w14:font="MS Gothic"/>
                </w14:checkbox>
              </w:sdtPr>
              <w:sdtEndPr/>
              <w:sdtContent>
                <w:r w:rsidR="0064085F" w:rsidRPr="0087295A">
                  <w:rPr>
                    <w:rFonts w:ascii="MS Gothic" w:eastAsia="MS Gothic" w:hAnsi="MS Gothic" w:hint="eastAsia"/>
                    <w:color w:val="03295A"/>
                    <w:sz w:val="22"/>
                    <w:szCs w:val="22"/>
                  </w:rPr>
                  <w:t>☐</w:t>
                </w:r>
              </w:sdtContent>
            </w:sdt>
            <w:r>
              <w:rPr>
                <w:rFonts w:ascii="Franklin Gothic Book" w:hAnsi="Franklin Gothic Book"/>
                <w:color w:val="03295A"/>
                <w:sz w:val="22"/>
              </w:rPr>
              <w:t xml:space="preserve"> No </w:t>
            </w:r>
          </w:p>
          <w:p w14:paraId="3E4B3C0D" w14:textId="549746ED" w:rsidR="00431824" w:rsidRDefault="00431824" w:rsidP="005A39AC">
            <w:pPr>
              <w:tabs>
                <w:tab w:val="left" w:pos="3969"/>
                <w:tab w:val="center" w:pos="6804"/>
                <w:tab w:val="right" w:pos="9639"/>
              </w:tabs>
              <w:spacing w:before="120" w:after="120"/>
              <w:jc w:val="both"/>
              <w:rPr>
                <w:rFonts w:ascii="Franklin Gothic Book" w:hAnsi="Franklin Gothic Book"/>
                <w:i/>
                <w:color w:val="03295A"/>
                <w:sz w:val="22"/>
                <w:szCs w:val="22"/>
              </w:rPr>
            </w:pPr>
            <w:r>
              <w:rPr>
                <w:rFonts w:ascii="Franklin Gothic Book" w:hAnsi="Franklin Gothic Book"/>
                <w:i/>
                <w:color w:val="03295A"/>
                <w:sz w:val="22"/>
              </w:rPr>
              <w:t xml:space="preserve">Cabe señalar que la sesión se celebrará únicamente de forma presencial en la sede de la Oficina Permanente. Dado que el espacio es limitado, es posible que no se puedan atender todas las solicitudes de participación. </w:t>
            </w:r>
          </w:p>
          <w:p w14:paraId="3A7933AA" w14:textId="6816AF6C" w:rsidR="00431824" w:rsidRPr="00431824" w:rsidRDefault="00431824" w:rsidP="005A39AC">
            <w:pPr>
              <w:tabs>
                <w:tab w:val="left" w:pos="3969"/>
                <w:tab w:val="center" w:pos="6804"/>
                <w:tab w:val="right" w:pos="9639"/>
              </w:tabs>
              <w:spacing w:before="120" w:after="120"/>
              <w:jc w:val="both"/>
              <w:rPr>
                <w:rFonts w:ascii="Franklin Gothic Book" w:hAnsi="Franklin Gothic Book"/>
                <w:i/>
                <w:color w:val="03295A"/>
                <w:sz w:val="22"/>
                <w:szCs w:val="22"/>
              </w:rPr>
            </w:pPr>
            <w:r>
              <w:rPr>
                <w:rFonts w:ascii="Franklin Gothic Book" w:hAnsi="Franklin Gothic Book"/>
                <w:i/>
                <w:color w:val="03295A"/>
                <w:sz w:val="22"/>
              </w:rPr>
              <w:t>Si la Oficina Permanente recibe fondos para patrocinar a un participante, automáticamente se le reservará una plaza en la sesión de formación. </w:t>
            </w:r>
          </w:p>
        </w:tc>
      </w:tr>
    </w:tbl>
    <w:p w14:paraId="2D8788D2" w14:textId="77777777" w:rsidR="007242B8" w:rsidRDefault="007242B8" w:rsidP="00346E89">
      <w:pPr>
        <w:tabs>
          <w:tab w:val="left" w:pos="1701"/>
          <w:tab w:val="center" w:pos="5387"/>
          <w:tab w:val="right" w:pos="10773"/>
        </w:tabs>
        <w:jc w:val="center"/>
        <w:rPr>
          <w:rFonts w:ascii="Franklin Gothic Book" w:hAnsi="Franklin Gothic Book"/>
          <w:color w:val="03295A"/>
          <w:sz w:val="18"/>
          <w:szCs w:val="18"/>
        </w:rPr>
      </w:pPr>
    </w:p>
    <w:p w14:paraId="6241AEA1" w14:textId="77777777" w:rsidR="0004095A" w:rsidRPr="00AB15E9" w:rsidRDefault="0004095A" w:rsidP="00346E89">
      <w:pPr>
        <w:tabs>
          <w:tab w:val="left" w:pos="1701"/>
          <w:tab w:val="center" w:pos="5387"/>
          <w:tab w:val="right" w:pos="10773"/>
        </w:tabs>
        <w:jc w:val="center"/>
        <w:rPr>
          <w:rFonts w:ascii="Franklin Gothic Book" w:hAnsi="Franklin Gothic Book"/>
          <w:color w:val="03295A"/>
          <w:sz w:val="18"/>
          <w:szCs w:val="18"/>
        </w:rPr>
      </w:pPr>
    </w:p>
    <w:p w14:paraId="5BE72E62" w14:textId="43D71068" w:rsidR="00F95760" w:rsidRPr="006F2907" w:rsidRDefault="00B760ED" w:rsidP="00AB15E9">
      <w:pPr>
        <w:tabs>
          <w:tab w:val="left" w:pos="1701"/>
          <w:tab w:val="center" w:pos="5387"/>
          <w:tab w:val="right" w:pos="10773"/>
        </w:tabs>
        <w:contextualSpacing/>
        <w:jc w:val="center"/>
        <w:rPr>
          <w:rFonts w:ascii="Franklin Gothic Book" w:hAnsi="Franklin Gothic Book"/>
          <w:color w:val="03295A"/>
        </w:rPr>
      </w:pPr>
      <w:r>
        <w:rPr>
          <w:rFonts w:ascii="Franklin Gothic Book" w:hAnsi="Franklin Gothic Book"/>
          <w:color w:val="03295A"/>
        </w:rPr>
        <w:t xml:space="preserve">Favor de enviar el formulario cumplimentado a </w:t>
      </w:r>
      <w:hyperlink r:id="rId12" w:history="1">
        <w:r>
          <w:rPr>
            <w:rStyle w:val="Hyperlink"/>
            <w:rFonts w:ascii="Franklin Gothic Book" w:hAnsi="Franklin Gothic Book"/>
            <w:b/>
          </w:rPr>
          <w:t>secretariat@hcch.net</w:t>
        </w:r>
      </w:hyperlink>
      <w:r>
        <w:rPr>
          <w:rFonts w:ascii="Franklin Gothic Book" w:hAnsi="Franklin Gothic Book"/>
          <w:color w:val="03295A"/>
        </w:rPr>
        <w:t xml:space="preserve"> con el asunto </w:t>
      </w:r>
      <w:r w:rsidR="005E71AF" w:rsidRPr="006F2907">
        <w:rPr>
          <w:rFonts w:ascii="Franklin Gothic Book" w:hAnsi="Franklin Gothic Book"/>
          <w:b/>
          <w:bCs/>
          <w:color w:val="03295A"/>
        </w:rPr>
        <w:t>“</w:t>
      </w:r>
      <w:r w:rsidRPr="006F2907">
        <w:rPr>
          <w:rFonts w:ascii="Franklin Gothic Book" w:hAnsi="Franklin Gothic Book"/>
          <w:b/>
          <w:bCs/>
          <w:color w:val="03295A"/>
        </w:rPr>
        <w:t>Comisión Especial 2027 Adopción – Designación [nombre del Estado/Organización]</w:t>
      </w:r>
      <w:r w:rsidR="005E71AF" w:rsidRPr="006F2907">
        <w:rPr>
          <w:rFonts w:ascii="Franklin Gothic Book" w:hAnsi="Franklin Gothic Book"/>
          <w:b/>
          <w:bCs/>
          <w:color w:val="03295A"/>
        </w:rPr>
        <w:t>”</w:t>
      </w:r>
      <w:r>
        <w:rPr>
          <w:rFonts w:ascii="Franklin Gothic Book" w:hAnsi="Franklin Gothic Book"/>
          <w:color w:val="03295A"/>
        </w:rPr>
        <w:t xml:space="preserve">. </w:t>
      </w:r>
      <w:r w:rsidRPr="006F2907">
        <w:rPr>
          <w:rFonts w:ascii="Franklin Gothic Book" w:hAnsi="Franklin Gothic Book"/>
          <w:color w:val="03295A"/>
        </w:rPr>
        <w:t>La fecha límite para ello es el</w:t>
      </w:r>
      <w:r w:rsidR="00692625">
        <w:rPr>
          <w:rFonts w:ascii="Franklin Gothic Book" w:hAnsi="Franklin Gothic Book"/>
          <w:color w:val="03295A"/>
        </w:rPr>
        <w:t xml:space="preserve"> </w:t>
      </w:r>
      <w:r w:rsidR="00067BAF" w:rsidRPr="00DD080E">
        <w:rPr>
          <w:rFonts w:ascii="Franklin Gothic Book" w:hAnsi="Franklin Gothic Book"/>
          <w:b/>
          <w:bCs/>
          <w:color w:val="03295A"/>
        </w:rPr>
        <w:t>jueves 1 de abril de 2027 a las 17:00 h (hora de verano de Europa Central)</w:t>
      </w:r>
      <w:r w:rsidR="00067BAF" w:rsidRPr="006F2907">
        <w:rPr>
          <w:rFonts w:ascii="Franklin Gothic Book" w:hAnsi="Franklin Gothic Book"/>
          <w:color w:val="03295A"/>
        </w:rPr>
        <w:t>.</w:t>
      </w:r>
    </w:p>
    <w:p w14:paraId="6E579965" w14:textId="77777777" w:rsidR="00F871A8" w:rsidRPr="007C58AC" w:rsidRDefault="00F871A8" w:rsidP="00AB15E9">
      <w:pPr>
        <w:tabs>
          <w:tab w:val="left" w:pos="1701"/>
          <w:tab w:val="center" w:pos="5387"/>
          <w:tab w:val="right" w:pos="10773"/>
        </w:tabs>
        <w:contextualSpacing/>
        <w:jc w:val="center"/>
        <w:rPr>
          <w:rFonts w:ascii="Franklin Gothic Book" w:hAnsi="Franklin Gothic Book"/>
          <w:bCs/>
          <w:iCs/>
          <w:color w:val="03295A"/>
          <w:sz w:val="18"/>
          <w:szCs w:val="18"/>
        </w:rPr>
      </w:pPr>
    </w:p>
    <w:p w14:paraId="4AF9DD0F" w14:textId="64266629" w:rsidR="001C200E" w:rsidRDefault="00DD080E" w:rsidP="00AB15E9">
      <w:pPr>
        <w:tabs>
          <w:tab w:val="left" w:pos="1701"/>
          <w:tab w:val="center" w:pos="5387"/>
          <w:tab w:val="right" w:pos="10773"/>
        </w:tabs>
        <w:contextualSpacing/>
        <w:jc w:val="center"/>
        <w:rPr>
          <w:rFonts w:ascii="Franklin Gothic Book" w:hAnsi="Franklin Gothic Book"/>
          <w:b/>
          <w:i/>
          <w:color w:val="03295A"/>
        </w:rPr>
      </w:pPr>
      <w:r>
        <w:rPr>
          <w:rFonts w:ascii="Franklin Gothic Book" w:hAnsi="Franklin Gothic Book"/>
          <w:b/>
          <w:i/>
          <w:color w:val="03295A"/>
        </w:rPr>
        <w:t>Cabe señalar</w:t>
      </w:r>
      <w:r w:rsidR="00F95760">
        <w:rPr>
          <w:rFonts w:ascii="Franklin Gothic Book" w:hAnsi="Franklin Gothic Book"/>
          <w:b/>
          <w:i/>
          <w:color w:val="03295A"/>
        </w:rPr>
        <w:t xml:space="preserve"> que tal vez no sea posible aceptar las designaciones que se reciban después de la fecha límite.</w:t>
      </w:r>
    </w:p>
    <w:p w14:paraId="204D2AEC" w14:textId="1385121D" w:rsidR="00D1597F" w:rsidRPr="00A25E4F" w:rsidRDefault="00D1597F" w:rsidP="00AB15E9">
      <w:pPr>
        <w:tabs>
          <w:tab w:val="left" w:pos="1701"/>
          <w:tab w:val="center" w:pos="5387"/>
          <w:tab w:val="right" w:pos="10773"/>
        </w:tabs>
        <w:contextualSpacing/>
        <w:jc w:val="center"/>
        <w:rPr>
          <w:rFonts w:ascii="Franklin Gothic Book" w:hAnsi="Franklin Gothic Book"/>
          <w:color w:val="03295A"/>
        </w:rPr>
      </w:pPr>
      <w:r>
        <w:rPr>
          <w:rFonts w:ascii="Franklin Gothic Book" w:hAnsi="Franklin Gothic Book"/>
          <w:color w:val="03295A"/>
        </w:rPr>
        <w:t>De producirse cambios en su delegación, favor de informar a la Oficina Permanente lo antes posible.</w:t>
      </w:r>
    </w:p>
    <w:sectPr w:rsidR="00D1597F" w:rsidRPr="00A25E4F" w:rsidSect="002208CB">
      <w:headerReference w:type="first" r:id="rId13"/>
      <w:endnotePr>
        <w:numFmt w:val="decimal"/>
      </w:endnotePr>
      <w:pgSz w:w="11906" w:h="16838" w:code="9"/>
      <w:pgMar w:top="1560" w:right="851" w:bottom="568" w:left="851" w:header="142" w:footer="425"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0425B" w14:textId="77777777" w:rsidR="005778AB" w:rsidRDefault="005778AB">
      <w:pPr>
        <w:widowControl/>
        <w:spacing w:line="20" w:lineRule="exact"/>
        <w:rPr>
          <w:sz w:val="24"/>
        </w:rPr>
      </w:pPr>
    </w:p>
  </w:endnote>
  <w:endnote w:type="continuationSeparator" w:id="0">
    <w:p w14:paraId="636B835C" w14:textId="77777777" w:rsidR="005778AB" w:rsidRDefault="005778AB">
      <w:r>
        <w:rPr>
          <w:sz w:val="24"/>
        </w:rPr>
        <w:t xml:space="preserve"> </w:t>
      </w:r>
    </w:p>
  </w:endnote>
  <w:endnote w:type="continuationNotice" w:id="1">
    <w:p w14:paraId="197D8FCF" w14:textId="77777777" w:rsidR="005778AB" w:rsidRDefault="005778AB">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Century Schoolbook">
    <w:altName w:val="Cambria"/>
    <w:panose1 w:val="00000000000000000000"/>
    <w:charset w:val="00"/>
    <w:family w:val="roman"/>
    <w:notTrueType/>
    <w:pitch w:val="default"/>
    <w:sig w:usb0="00000003" w:usb1="00000000" w:usb2="00000000" w:usb3="00000000" w:csb0="00000001" w:csb1="00000000"/>
  </w:font>
  <w:font w:name="Palatino">
    <w:altName w:val="Segoe UI Historic"/>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34DB0" w14:textId="77777777" w:rsidR="005778AB" w:rsidRDefault="005778AB">
      <w:r>
        <w:rPr>
          <w:sz w:val="24"/>
        </w:rPr>
        <w:separator/>
      </w:r>
    </w:p>
  </w:footnote>
  <w:footnote w:type="continuationSeparator" w:id="0">
    <w:p w14:paraId="51EBFAC1" w14:textId="77777777" w:rsidR="005778AB" w:rsidRDefault="005778AB">
      <w:r>
        <w:continuationSeparator/>
      </w:r>
    </w:p>
  </w:footnote>
  <w:footnote w:type="continuationNotice" w:id="1">
    <w:p w14:paraId="3C66DDF6" w14:textId="77777777" w:rsidR="005778AB" w:rsidRDefault="005778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89" w:type="dxa"/>
      <w:jc w:val="center"/>
      <w:tblLook w:val="0000" w:firstRow="0" w:lastRow="0" w:firstColumn="0" w:lastColumn="0" w:noHBand="0" w:noVBand="0"/>
    </w:tblPr>
    <w:tblGrid>
      <w:gridCol w:w="6613"/>
      <w:gridCol w:w="4176"/>
    </w:tblGrid>
    <w:tr w:rsidR="00C6239B" w:rsidRPr="006042E9" w14:paraId="316F7429" w14:textId="77777777" w:rsidTr="002208CB">
      <w:trPr>
        <w:trHeight w:hRule="exact" w:val="1423"/>
        <w:jc w:val="center"/>
      </w:trPr>
      <w:tc>
        <w:tcPr>
          <w:tcW w:w="6613" w:type="dxa"/>
          <w:vAlign w:val="center"/>
        </w:tcPr>
        <w:p w14:paraId="7E03536C" w14:textId="7E4EC83F" w:rsidR="00C6239B" w:rsidRPr="00C833B3" w:rsidRDefault="00C6239B" w:rsidP="00B6591C">
          <w:pPr>
            <w:pStyle w:val="Header"/>
            <w:widowControl/>
            <w:tabs>
              <w:tab w:val="clear" w:pos="4320"/>
              <w:tab w:val="clear" w:pos="8640"/>
            </w:tabs>
            <w:spacing w:after="120"/>
            <w:ind w:left="179"/>
            <w:jc w:val="both"/>
            <w:rPr>
              <w:rFonts w:ascii="Franklin Gothic Book" w:eastAsia="Calibri" w:hAnsi="Franklin Gothic Book" w:cs="Calibri"/>
              <w:b/>
              <w:snapToGrid/>
              <w:color w:val="002060"/>
            </w:rPr>
          </w:pPr>
          <w:r>
            <w:rPr>
              <w:rFonts w:ascii="Franklin Gothic Book" w:hAnsi="Franklin Gothic Book"/>
              <w:b/>
              <w:snapToGrid/>
              <w:color w:val="002060"/>
            </w:rPr>
            <w:t xml:space="preserve">Comisión Especial Adopción </w:t>
          </w:r>
        </w:p>
        <w:p w14:paraId="184A9E68" w14:textId="3D09A15F" w:rsidR="00372E56" w:rsidRPr="00372E56" w:rsidRDefault="00523FA3" w:rsidP="004F3243">
          <w:pPr>
            <w:pStyle w:val="Header"/>
            <w:widowControl/>
            <w:tabs>
              <w:tab w:val="clear" w:pos="4320"/>
              <w:tab w:val="clear" w:pos="8640"/>
            </w:tabs>
            <w:ind w:left="181"/>
            <w:jc w:val="both"/>
            <w:rPr>
              <w:rFonts w:ascii="Franklin Gothic Book" w:eastAsia="Calibri" w:hAnsi="Franklin Gothic Book" w:cs="Calibri"/>
              <w:b/>
              <w:bCs/>
              <w:snapToGrid/>
              <w:color w:val="002060"/>
            </w:rPr>
          </w:pPr>
          <w:r>
            <w:rPr>
              <w:rFonts w:ascii="Franklin Gothic Book" w:hAnsi="Franklin Gothic Book"/>
              <w:b/>
              <w:snapToGrid/>
              <w:color w:val="002060"/>
            </w:rPr>
            <w:t xml:space="preserve">del </w:t>
          </w:r>
          <w:r w:rsidR="00BD685A">
            <w:rPr>
              <w:rFonts w:ascii="Franklin Gothic Book" w:hAnsi="Franklin Gothic Book"/>
              <w:b/>
              <w:snapToGrid/>
              <w:color w:val="002060"/>
            </w:rPr>
            <w:t xml:space="preserve">15 </w:t>
          </w:r>
          <w:r>
            <w:rPr>
              <w:rFonts w:ascii="Franklin Gothic Book" w:hAnsi="Franklin Gothic Book"/>
              <w:b/>
              <w:snapToGrid/>
              <w:color w:val="002060"/>
            </w:rPr>
            <w:t xml:space="preserve">al </w:t>
          </w:r>
          <w:r w:rsidR="00BD685A">
            <w:rPr>
              <w:rFonts w:ascii="Franklin Gothic Book" w:hAnsi="Franklin Gothic Book"/>
              <w:b/>
              <w:snapToGrid/>
              <w:color w:val="002060"/>
            </w:rPr>
            <w:t>18 de junio de 2027</w:t>
          </w:r>
        </w:p>
      </w:tc>
      <w:tc>
        <w:tcPr>
          <w:tcW w:w="4176" w:type="dxa"/>
        </w:tcPr>
        <w:p w14:paraId="01ABA898" w14:textId="5EDA5A7D" w:rsidR="00C6239B" w:rsidRPr="006042E9" w:rsidRDefault="002208CB" w:rsidP="00C6239B">
          <w:pPr>
            <w:tabs>
              <w:tab w:val="right" w:pos="10773"/>
            </w:tabs>
            <w:jc w:val="right"/>
            <w:rPr>
              <w:rFonts w:ascii="Georgia" w:hAnsi="Georgia"/>
              <w:b/>
              <w:sz w:val="24"/>
              <w:szCs w:val="24"/>
            </w:rPr>
          </w:pPr>
          <w:r>
            <w:rPr>
              <w:rFonts w:ascii="Georgia" w:hAnsi="Georgia"/>
              <w:b/>
              <w:noProof/>
              <w:sz w:val="24"/>
            </w:rPr>
            <w:drawing>
              <wp:anchor distT="0" distB="0" distL="114300" distR="114300" simplePos="0" relativeHeight="251658240" behindDoc="0" locked="0" layoutInCell="1" allowOverlap="1" wp14:anchorId="79CAA57B" wp14:editId="523C2AFD">
                <wp:simplePos x="0" y="0"/>
                <wp:positionH relativeFrom="column">
                  <wp:posOffset>874563</wp:posOffset>
                </wp:positionH>
                <wp:positionV relativeFrom="paragraph">
                  <wp:posOffset>66675</wp:posOffset>
                </wp:positionV>
                <wp:extent cx="1644650" cy="764278"/>
                <wp:effectExtent l="0" t="0" r="0" b="0"/>
                <wp:wrapSquare wrapText="bothSides"/>
                <wp:docPr id="2027854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4650" cy="764278"/>
                        </a:xfrm>
                        <a:prstGeom prst="rect">
                          <a:avLst/>
                        </a:prstGeom>
                        <a:noFill/>
                        <a:ln>
                          <a:noFill/>
                        </a:ln>
                      </pic:spPr>
                    </pic:pic>
                  </a:graphicData>
                </a:graphic>
              </wp:anchor>
            </w:drawing>
          </w:r>
        </w:p>
      </w:tc>
    </w:tr>
  </w:tbl>
  <w:p w14:paraId="4B238E59" w14:textId="77777777" w:rsidR="0044232F" w:rsidRPr="00F67C2B" w:rsidRDefault="0044232F">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53750"/>
    <w:multiLevelType w:val="hybridMultilevel"/>
    <w:tmpl w:val="4518260E"/>
    <w:lvl w:ilvl="0" w:tplc="CF466932">
      <w:start w:val="15"/>
      <w:numFmt w:val="bullet"/>
      <w:lvlText w:val="-"/>
      <w:lvlJc w:val="left"/>
      <w:pPr>
        <w:ind w:left="360" w:hanging="360"/>
      </w:pPr>
      <w:rPr>
        <w:rFonts w:ascii="Franklin Gothic Book" w:eastAsia="Times New Roman" w:hAnsi="Franklin Gothic Book"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662445AC"/>
    <w:multiLevelType w:val="hybridMultilevel"/>
    <w:tmpl w:val="7A1639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26318990">
    <w:abstractNumId w:val="1"/>
  </w:num>
  <w:num w:numId="2" w16cid:durableId="1186943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94"/>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colormru v:ext="edit" colors="#ddd,#eaeaea,silver"/>
    </o:shapedefaults>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0E3"/>
    <w:rsid w:val="000036BB"/>
    <w:rsid w:val="0000791C"/>
    <w:rsid w:val="00007F5D"/>
    <w:rsid w:val="00010C47"/>
    <w:rsid w:val="00011C41"/>
    <w:rsid w:val="000203E6"/>
    <w:rsid w:val="0002045E"/>
    <w:rsid w:val="000212D5"/>
    <w:rsid w:val="00022011"/>
    <w:rsid w:val="00024C7A"/>
    <w:rsid w:val="00025AED"/>
    <w:rsid w:val="000270FA"/>
    <w:rsid w:val="00027413"/>
    <w:rsid w:val="00031426"/>
    <w:rsid w:val="00034365"/>
    <w:rsid w:val="00034C0F"/>
    <w:rsid w:val="0004095A"/>
    <w:rsid w:val="000438D8"/>
    <w:rsid w:val="00043ECC"/>
    <w:rsid w:val="00043FF5"/>
    <w:rsid w:val="00044818"/>
    <w:rsid w:val="00044A78"/>
    <w:rsid w:val="000461F5"/>
    <w:rsid w:val="00046C00"/>
    <w:rsid w:val="000479AD"/>
    <w:rsid w:val="00051009"/>
    <w:rsid w:val="00052567"/>
    <w:rsid w:val="00053714"/>
    <w:rsid w:val="000556CB"/>
    <w:rsid w:val="0005677F"/>
    <w:rsid w:val="00056F63"/>
    <w:rsid w:val="000577FE"/>
    <w:rsid w:val="00064183"/>
    <w:rsid w:val="00064EAB"/>
    <w:rsid w:val="00065FCE"/>
    <w:rsid w:val="00067BAF"/>
    <w:rsid w:val="00070BD4"/>
    <w:rsid w:val="00072F06"/>
    <w:rsid w:val="00073044"/>
    <w:rsid w:val="0007491C"/>
    <w:rsid w:val="000751D7"/>
    <w:rsid w:val="0007541F"/>
    <w:rsid w:val="0007675D"/>
    <w:rsid w:val="00081C6D"/>
    <w:rsid w:val="00084D8F"/>
    <w:rsid w:val="00086563"/>
    <w:rsid w:val="000922FB"/>
    <w:rsid w:val="000950FD"/>
    <w:rsid w:val="00095AA4"/>
    <w:rsid w:val="000961B6"/>
    <w:rsid w:val="00096BF9"/>
    <w:rsid w:val="000A0130"/>
    <w:rsid w:val="000A19E4"/>
    <w:rsid w:val="000A2750"/>
    <w:rsid w:val="000A73C9"/>
    <w:rsid w:val="000A7BB0"/>
    <w:rsid w:val="000B12BB"/>
    <w:rsid w:val="000B214D"/>
    <w:rsid w:val="000B4C12"/>
    <w:rsid w:val="000B759D"/>
    <w:rsid w:val="000C0151"/>
    <w:rsid w:val="000C222E"/>
    <w:rsid w:val="000C31EA"/>
    <w:rsid w:val="000C3224"/>
    <w:rsid w:val="000C5038"/>
    <w:rsid w:val="000C6AA9"/>
    <w:rsid w:val="000C7136"/>
    <w:rsid w:val="000D1D7F"/>
    <w:rsid w:val="000D61A9"/>
    <w:rsid w:val="000E3C9B"/>
    <w:rsid w:val="000E4A2E"/>
    <w:rsid w:val="000E5882"/>
    <w:rsid w:val="000F16C0"/>
    <w:rsid w:val="000F5BAA"/>
    <w:rsid w:val="000F62FD"/>
    <w:rsid w:val="0010107D"/>
    <w:rsid w:val="00102064"/>
    <w:rsid w:val="0010479F"/>
    <w:rsid w:val="001054B8"/>
    <w:rsid w:val="00105A22"/>
    <w:rsid w:val="00106F7B"/>
    <w:rsid w:val="00107A00"/>
    <w:rsid w:val="0011413D"/>
    <w:rsid w:val="00115030"/>
    <w:rsid w:val="00116908"/>
    <w:rsid w:val="00117C00"/>
    <w:rsid w:val="00121AB2"/>
    <w:rsid w:val="0012390E"/>
    <w:rsid w:val="00123C78"/>
    <w:rsid w:val="00125AB1"/>
    <w:rsid w:val="0013097E"/>
    <w:rsid w:val="0013465A"/>
    <w:rsid w:val="0013696E"/>
    <w:rsid w:val="00136F98"/>
    <w:rsid w:val="00137B45"/>
    <w:rsid w:val="00140991"/>
    <w:rsid w:val="00142058"/>
    <w:rsid w:val="00143045"/>
    <w:rsid w:val="0014376C"/>
    <w:rsid w:val="001439DA"/>
    <w:rsid w:val="00145065"/>
    <w:rsid w:val="001478DD"/>
    <w:rsid w:val="0015034C"/>
    <w:rsid w:val="00154C4A"/>
    <w:rsid w:val="00155756"/>
    <w:rsid w:val="00155F57"/>
    <w:rsid w:val="00157862"/>
    <w:rsid w:val="00160983"/>
    <w:rsid w:val="00166765"/>
    <w:rsid w:val="00167C6C"/>
    <w:rsid w:val="00172765"/>
    <w:rsid w:val="001738AD"/>
    <w:rsid w:val="00175569"/>
    <w:rsid w:val="00182CCC"/>
    <w:rsid w:val="00185982"/>
    <w:rsid w:val="001929A0"/>
    <w:rsid w:val="00193EB3"/>
    <w:rsid w:val="00197834"/>
    <w:rsid w:val="001A0EE7"/>
    <w:rsid w:val="001A15BF"/>
    <w:rsid w:val="001A1FDB"/>
    <w:rsid w:val="001A2576"/>
    <w:rsid w:val="001A3C96"/>
    <w:rsid w:val="001B0A64"/>
    <w:rsid w:val="001B10C8"/>
    <w:rsid w:val="001B34F5"/>
    <w:rsid w:val="001B4196"/>
    <w:rsid w:val="001B4F34"/>
    <w:rsid w:val="001B6CC3"/>
    <w:rsid w:val="001C200E"/>
    <w:rsid w:val="001C3D46"/>
    <w:rsid w:val="001C4164"/>
    <w:rsid w:val="001D2F2E"/>
    <w:rsid w:val="001D34EE"/>
    <w:rsid w:val="001D4EC4"/>
    <w:rsid w:val="001D7608"/>
    <w:rsid w:val="001D762E"/>
    <w:rsid w:val="001D7D0B"/>
    <w:rsid w:val="001E23C3"/>
    <w:rsid w:val="001E3BF9"/>
    <w:rsid w:val="001F09E1"/>
    <w:rsid w:val="001F2637"/>
    <w:rsid w:val="001F6AA1"/>
    <w:rsid w:val="0020180D"/>
    <w:rsid w:val="00202211"/>
    <w:rsid w:val="002208CB"/>
    <w:rsid w:val="00222ACC"/>
    <w:rsid w:val="00224602"/>
    <w:rsid w:val="00224E9C"/>
    <w:rsid w:val="0022584B"/>
    <w:rsid w:val="002269B2"/>
    <w:rsid w:val="00230F67"/>
    <w:rsid w:val="00233B63"/>
    <w:rsid w:val="002348A3"/>
    <w:rsid w:val="0023589B"/>
    <w:rsid w:val="00240040"/>
    <w:rsid w:val="0024014D"/>
    <w:rsid w:val="002428F4"/>
    <w:rsid w:val="0024603D"/>
    <w:rsid w:val="00250DF8"/>
    <w:rsid w:val="0025107F"/>
    <w:rsid w:val="00251A70"/>
    <w:rsid w:val="00251AC8"/>
    <w:rsid w:val="002522AE"/>
    <w:rsid w:val="00255A3A"/>
    <w:rsid w:val="002563C3"/>
    <w:rsid w:val="0025745E"/>
    <w:rsid w:val="00260CD7"/>
    <w:rsid w:val="00263BA9"/>
    <w:rsid w:val="00265A93"/>
    <w:rsid w:val="00267CF7"/>
    <w:rsid w:val="00271192"/>
    <w:rsid w:val="002724F7"/>
    <w:rsid w:val="00272774"/>
    <w:rsid w:val="0027339B"/>
    <w:rsid w:val="0027484D"/>
    <w:rsid w:val="002751B8"/>
    <w:rsid w:val="00276551"/>
    <w:rsid w:val="002823DB"/>
    <w:rsid w:val="00283198"/>
    <w:rsid w:val="00287339"/>
    <w:rsid w:val="00287E62"/>
    <w:rsid w:val="00290E6A"/>
    <w:rsid w:val="00291308"/>
    <w:rsid w:val="00291719"/>
    <w:rsid w:val="0029649E"/>
    <w:rsid w:val="00296857"/>
    <w:rsid w:val="002972CF"/>
    <w:rsid w:val="00297328"/>
    <w:rsid w:val="002A168D"/>
    <w:rsid w:val="002A753A"/>
    <w:rsid w:val="002B03E5"/>
    <w:rsid w:val="002C0DF6"/>
    <w:rsid w:val="002C1B01"/>
    <w:rsid w:val="002C3E14"/>
    <w:rsid w:val="002C56BE"/>
    <w:rsid w:val="002C7290"/>
    <w:rsid w:val="002D1704"/>
    <w:rsid w:val="002D17FB"/>
    <w:rsid w:val="002D39B8"/>
    <w:rsid w:val="002E44CB"/>
    <w:rsid w:val="002E465B"/>
    <w:rsid w:val="002E472F"/>
    <w:rsid w:val="002F1FBF"/>
    <w:rsid w:val="002F2B93"/>
    <w:rsid w:val="002F3328"/>
    <w:rsid w:val="002F3D93"/>
    <w:rsid w:val="002F6948"/>
    <w:rsid w:val="002F7B68"/>
    <w:rsid w:val="00302EB6"/>
    <w:rsid w:val="0030458F"/>
    <w:rsid w:val="003048EF"/>
    <w:rsid w:val="00304C6B"/>
    <w:rsid w:val="00306C7E"/>
    <w:rsid w:val="00307E50"/>
    <w:rsid w:val="0031503F"/>
    <w:rsid w:val="0031513E"/>
    <w:rsid w:val="00315F60"/>
    <w:rsid w:val="00317044"/>
    <w:rsid w:val="00322ECF"/>
    <w:rsid w:val="003316B5"/>
    <w:rsid w:val="00336EE1"/>
    <w:rsid w:val="003410CB"/>
    <w:rsid w:val="00341867"/>
    <w:rsid w:val="00346E89"/>
    <w:rsid w:val="00354177"/>
    <w:rsid w:val="0036107F"/>
    <w:rsid w:val="0036411A"/>
    <w:rsid w:val="0036703E"/>
    <w:rsid w:val="003675C3"/>
    <w:rsid w:val="0036767C"/>
    <w:rsid w:val="00372E56"/>
    <w:rsid w:val="00374C1D"/>
    <w:rsid w:val="00377D61"/>
    <w:rsid w:val="0038361E"/>
    <w:rsid w:val="0038419A"/>
    <w:rsid w:val="003854D1"/>
    <w:rsid w:val="0038550B"/>
    <w:rsid w:val="00386799"/>
    <w:rsid w:val="00387F86"/>
    <w:rsid w:val="00390900"/>
    <w:rsid w:val="00391E56"/>
    <w:rsid w:val="003927B7"/>
    <w:rsid w:val="00392CCB"/>
    <w:rsid w:val="003950A2"/>
    <w:rsid w:val="003959B3"/>
    <w:rsid w:val="00396B77"/>
    <w:rsid w:val="00397780"/>
    <w:rsid w:val="003A3C74"/>
    <w:rsid w:val="003A5D26"/>
    <w:rsid w:val="003A65D0"/>
    <w:rsid w:val="003A6713"/>
    <w:rsid w:val="003B3767"/>
    <w:rsid w:val="003B6881"/>
    <w:rsid w:val="003C0FAC"/>
    <w:rsid w:val="003C1627"/>
    <w:rsid w:val="003C17D8"/>
    <w:rsid w:val="003C27E8"/>
    <w:rsid w:val="003C45F9"/>
    <w:rsid w:val="003C5790"/>
    <w:rsid w:val="003C6342"/>
    <w:rsid w:val="003D09BB"/>
    <w:rsid w:val="003D331A"/>
    <w:rsid w:val="003D5A6E"/>
    <w:rsid w:val="003D603A"/>
    <w:rsid w:val="003D6184"/>
    <w:rsid w:val="003E2411"/>
    <w:rsid w:val="003E44B0"/>
    <w:rsid w:val="003E5C43"/>
    <w:rsid w:val="003E62AE"/>
    <w:rsid w:val="003E63CF"/>
    <w:rsid w:val="003E64B9"/>
    <w:rsid w:val="003F09D1"/>
    <w:rsid w:val="003F0E06"/>
    <w:rsid w:val="003F11E2"/>
    <w:rsid w:val="003F124B"/>
    <w:rsid w:val="003F1811"/>
    <w:rsid w:val="003F1B30"/>
    <w:rsid w:val="003F2644"/>
    <w:rsid w:val="003F2DBE"/>
    <w:rsid w:val="003F3170"/>
    <w:rsid w:val="003F3FD1"/>
    <w:rsid w:val="003F437B"/>
    <w:rsid w:val="003F503E"/>
    <w:rsid w:val="003F5455"/>
    <w:rsid w:val="003F55E8"/>
    <w:rsid w:val="003F6351"/>
    <w:rsid w:val="003F6FC0"/>
    <w:rsid w:val="00400F3F"/>
    <w:rsid w:val="004016C8"/>
    <w:rsid w:val="00402F80"/>
    <w:rsid w:val="00405A21"/>
    <w:rsid w:val="00412B00"/>
    <w:rsid w:val="004149B9"/>
    <w:rsid w:val="004149EF"/>
    <w:rsid w:val="004201A7"/>
    <w:rsid w:val="00425AB8"/>
    <w:rsid w:val="004276A9"/>
    <w:rsid w:val="00430D58"/>
    <w:rsid w:val="00431824"/>
    <w:rsid w:val="00431DD0"/>
    <w:rsid w:val="00432F69"/>
    <w:rsid w:val="00435859"/>
    <w:rsid w:val="0044232F"/>
    <w:rsid w:val="00443242"/>
    <w:rsid w:val="00446E2E"/>
    <w:rsid w:val="004478BD"/>
    <w:rsid w:val="00447953"/>
    <w:rsid w:val="00447E8C"/>
    <w:rsid w:val="00447EDB"/>
    <w:rsid w:val="00450B61"/>
    <w:rsid w:val="0045303C"/>
    <w:rsid w:val="0045315F"/>
    <w:rsid w:val="004553F3"/>
    <w:rsid w:val="004565DB"/>
    <w:rsid w:val="00463339"/>
    <w:rsid w:val="00463F5F"/>
    <w:rsid w:val="00466B84"/>
    <w:rsid w:val="00467437"/>
    <w:rsid w:val="0047159F"/>
    <w:rsid w:val="0047417A"/>
    <w:rsid w:val="0048011A"/>
    <w:rsid w:val="004807DC"/>
    <w:rsid w:val="0048081D"/>
    <w:rsid w:val="00482C8D"/>
    <w:rsid w:val="004844B7"/>
    <w:rsid w:val="004905A1"/>
    <w:rsid w:val="0049151F"/>
    <w:rsid w:val="004921BF"/>
    <w:rsid w:val="00496503"/>
    <w:rsid w:val="004A0AC5"/>
    <w:rsid w:val="004A1EC9"/>
    <w:rsid w:val="004A28A7"/>
    <w:rsid w:val="004A36F7"/>
    <w:rsid w:val="004A4E96"/>
    <w:rsid w:val="004A5A70"/>
    <w:rsid w:val="004A6E9B"/>
    <w:rsid w:val="004A7686"/>
    <w:rsid w:val="004B04B7"/>
    <w:rsid w:val="004B1544"/>
    <w:rsid w:val="004B6CE5"/>
    <w:rsid w:val="004B7DF0"/>
    <w:rsid w:val="004C1776"/>
    <w:rsid w:val="004C5F79"/>
    <w:rsid w:val="004C76FF"/>
    <w:rsid w:val="004C7EE7"/>
    <w:rsid w:val="004D046B"/>
    <w:rsid w:val="004D1063"/>
    <w:rsid w:val="004D2944"/>
    <w:rsid w:val="004D2E9B"/>
    <w:rsid w:val="004D37E1"/>
    <w:rsid w:val="004D5B8A"/>
    <w:rsid w:val="004E0D9F"/>
    <w:rsid w:val="004E21AB"/>
    <w:rsid w:val="004E370E"/>
    <w:rsid w:val="004E55AA"/>
    <w:rsid w:val="004F0BCE"/>
    <w:rsid w:val="004F1198"/>
    <w:rsid w:val="004F3243"/>
    <w:rsid w:val="004F41D4"/>
    <w:rsid w:val="004F4266"/>
    <w:rsid w:val="004F4BDC"/>
    <w:rsid w:val="00500DFF"/>
    <w:rsid w:val="00504C69"/>
    <w:rsid w:val="00510B8A"/>
    <w:rsid w:val="00514CFE"/>
    <w:rsid w:val="00515F15"/>
    <w:rsid w:val="005163FD"/>
    <w:rsid w:val="00517DFB"/>
    <w:rsid w:val="00520773"/>
    <w:rsid w:val="005208E1"/>
    <w:rsid w:val="00521417"/>
    <w:rsid w:val="00523FA3"/>
    <w:rsid w:val="00523FC7"/>
    <w:rsid w:val="00524980"/>
    <w:rsid w:val="00525A1A"/>
    <w:rsid w:val="00527A99"/>
    <w:rsid w:val="005300C2"/>
    <w:rsid w:val="005309D9"/>
    <w:rsid w:val="00532ECE"/>
    <w:rsid w:val="00540472"/>
    <w:rsid w:val="005405EC"/>
    <w:rsid w:val="0054185A"/>
    <w:rsid w:val="00542E8D"/>
    <w:rsid w:val="00543DA3"/>
    <w:rsid w:val="00544015"/>
    <w:rsid w:val="00544693"/>
    <w:rsid w:val="00544E0A"/>
    <w:rsid w:val="005456A8"/>
    <w:rsid w:val="005470DA"/>
    <w:rsid w:val="00547449"/>
    <w:rsid w:val="0054758A"/>
    <w:rsid w:val="0055058E"/>
    <w:rsid w:val="00550695"/>
    <w:rsid w:val="00550D5F"/>
    <w:rsid w:val="00552F9B"/>
    <w:rsid w:val="00557973"/>
    <w:rsid w:val="00557B13"/>
    <w:rsid w:val="00557F85"/>
    <w:rsid w:val="00557FCB"/>
    <w:rsid w:val="00564DD5"/>
    <w:rsid w:val="00567BE4"/>
    <w:rsid w:val="00574660"/>
    <w:rsid w:val="005778AB"/>
    <w:rsid w:val="0058380C"/>
    <w:rsid w:val="00583FFF"/>
    <w:rsid w:val="00585F90"/>
    <w:rsid w:val="00586327"/>
    <w:rsid w:val="005876F5"/>
    <w:rsid w:val="00590F27"/>
    <w:rsid w:val="00593585"/>
    <w:rsid w:val="00593638"/>
    <w:rsid w:val="0059372D"/>
    <w:rsid w:val="00594E09"/>
    <w:rsid w:val="005950CC"/>
    <w:rsid w:val="005967D0"/>
    <w:rsid w:val="005A0503"/>
    <w:rsid w:val="005A06F4"/>
    <w:rsid w:val="005A3221"/>
    <w:rsid w:val="005A39AC"/>
    <w:rsid w:val="005A572E"/>
    <w:rsid w:val="005B0633"/>
    <w:rsid w:val="005B267A"/>
    <w:rsid w:val="005B5DFB"/>
    <w:rsid w:val="005B6768"/>
    <w:rsid w:val="005C421F"/>
    <w:rsid w:val="005C761E"/>
    <w:rsid w:val="005D119E"/>
    <w:rsid w:val="005D756B"/>
    <w:rsid w:val="005D77AC"/>
    <w:rsid w:val="005E360E"/>
    <w:rsid w:val="005E4880"/>
    <w:rsid w:val="005E4E71"/>
    <w:rsid w:val="005E71AF"/>
    <w:rsid w:val="005F04A2"/>
    <w:rsid w:val="005F1ABC"/>
    <w:rsid w:val="005F2FBC"/>
    <w:rsid w:val="005F437E"/>
    <w:rsid w:val="005F4843"/>
    <w:rsid w:val="006041D7"/>
    <w:rsid w:val="006042E9"/>
    <w:rsid w:val="00605896"/>
    <w:rsid w:val="00607311"/>
    <w:rsid w:val="0060758D"/>
    <w:rsid w:val="00607736"/>
    <w:rsid w:val="00612745"/>
    <w:rsid w:val="00616D23"/>
    <w:rsid w:val="00622191"/>
    <w:rsid w:val="00622594"/>
    <w:rsid w:val="00623917"/>
    <w:rsid w:val="006365E6"/>
    <w:rsid w:val="0064085F"/>
    <w:rsid w:val="00640B96"/>
    <w:rsid w:val="00643362"/>
    <w:rsid w:val="0064349D"/>
    <w:rsid w:val="0064628D"/>
    <w:rsid w:val="00650CB9"/>
    <w:rsid w:val="00652F64"/>
    <w:rsid w:val="00654507"/>
    <w:rsid w:val="00654BB4"/>
    <w:rsid w:val="006578DC"/>
    <w:rsid w:val="00657D64"/>
    <w:rsid w:val="0066090F"/>
    <w:rsid w:val="00662995"/>
    <w:rsid w:val="0066318E"/>
    <w:rsid w:val="00663343"/>
    <w:rsid w:val="0066799C"/>
    <w:rsid w:val="00670CF3"/>
    <w:rsid w:val="00670E47"/>
    <w:rsid w:val="006721FE"/>
    <w:rsid w:val="00680A40"/>
    <w:rsid w:val="00687D90"/>
    <w:rsid w:val="006923EF"/>
    <w:rsid w:val="00692625"/>
    <w:rsid w:val="006945A5"/>
    <w:rsid w:val="0069689E"/>
    <w:rsid w:val="006A1D93"/>
    <w:rsid w:val="006A36F2"/>
    <w:rsid w:val="006B1634"/>
    <w:rsid w:val="006B1E47"/>
    <w:rsid w:val="006B228A"/>
    <w:rsid w:val="006B26FB"/>
    <w:rsid w:val="006B5164"/>
    <w:rsid w:val="006B763B"/>
    <w:rsid w:val="006C04FE"/>
    <w:rsid w:val="006C0823"/>
    <w:rsid w:val="006C4AEC"/>
    <w:rsid w:val="006C6477"/>
    <w:rsid w:val="006D08D7"/>
    <w:rsid w:val="006D16A8"/>
    <w:rsid w:val="006D5224"/>
    <w:rsid w:val="006D52D2"/>
    <w:rsid w:val="006E0B34"/>
    <w:rsid w:val="006E1C5D"/>
    <w:rsid w:val="006E5235"/>
    <w:rsid w:val="006E5F18"/>
    <w:rsid w:val="006E6BFB"/>
    <w:rsid w:val="006F05BD"/>
    <w:rsid w:val="006F13D2"/>
    <w:rsid w:val="006F25D2"/>
    <w:rsid w:val="006F2907"/>
    <w:rsid w:val="00702F54"/>
    <w:rsid w:val="00705518"/>
    <w:rsid w:val="00710F84"/>
    <w:rsid w:val="00712AED"/>
    <w:rsid w:val="00713095"/>
    <w:rsid w:val="00714B59"/>
    <w:rsid w:val="00714F64"/>
    <w:rsid w:val="00717218"/>
    <w:rsid w:val="00717F77"/>
    <w:rsid w:val="00722597"/>
    <w:rsid w:val="00722EB9"/>
    <w:rsid w:val="007242B8"/>
    <w:rsid w:val="00726330"/>
    <w:rsid w:val="00726743"/>
    <w:rsid w:val="00726B2F"/>
    <w:rsid w:val="00726BAF"/>
    <w:rsid w:val="00727E6B"/>
    <w:rsid w:val="0073013D"/>
    <w:rsid w:val="00733B8D"/>
    <w:rsid w:val="00736864"/>
    <w:rsid w:val="007374E2"/>
    <w:rsid w:val="007444DC"/>
    <w:rsid w:val="007452BB"/>
    <w:rsid w:val="00746177"/>
    <w:rsid w:val="007463AF"/>
    <w:rsid w:val="00746CBD"/>
    <w:rsid w:val="00750262"/>
    <w:rsid w:val="00750366"/>
    <w:rsid w:val="00750D37"/>
    <w:rsid w:val="007531A9"/>
    <w:rsid w:val="00756141"/>
    <w:rsid w:val="007569F4"/>
    <w:rsid w:val="00756FCA"/>
    <w:rsid w:val="00757744"/>
    <w:rsid w:val="00766BF4"/>
    <w:rsid w:val="00780373"/>
    <w:rsid w:val="00780F6E"/>
    <w:rsid w:val="007848F8"/>
    <w:rsid w:val="00785C0C"/>
    <w:rsid w:val="0079106E"/>
    <w:rsid w:val="00795D0D"/>
    <w:rsid w:val="007A0F23"/>
    <w:rsid w:val="007A12A0"/>
    <w:rsid w:val="007A1F5A"/>
    <w:rsid w:val="007A442F"/>
    <w:rsid w:val="007B0073"/>
    <w:rsid w:val="007B23D3"/>
    <w:rsid w:val="007B3268"/>
    <w:rsid w:val="007B565A"/>
    <w:rsid w:val="007B5F9C"/>
    <w:rsid w:val="007C054F"/>
    <w:rsid w:val="007C1229"/>
    <w:rsid w:val="007C4C00"/>
    <w:rsid w:val="007C5208"/>
    <w:rsid w:val="007C58AC"/>
    <w:rsid w:val="007C72E1"/>
    <w:rsid w:val="007C7D54"/>
    <w:rsid w:val="007D06D3"/>
    <w:rsid w:val="007D32ED"/>
    <w:rsid w:val="007D426B"/>
    <w:rsid w:val="007D775F"/>
    <w:rsid w:val="007E0D9F"/>
    <w:rsid w:val="007E39DF"/>
    <w:rsid w:val="007E635D"/>
    <w:rsid w:val="007F08DD"/>
    <w:rsid w:val="007F1AC6"/>
    <w:rsid w:val="007F20D4"/>
    <w:rsid w:val="007F2714"/>
    <w:rsid w:val="007F42DB"/>
    <w:rsid w:val="00800D1D"/>
    <w:rsid w:val="00803136"/>
    <w:rsid w:val="00807133"/>
    <w:rsid w:val="0080752A"/>
    <w:rsid w:val="00807768"/>
    <w:rsid w:val="008104FA"/>
    <w:rsid w:val="008109F6"/>
    <w:rsid w:val="00810CD6"/>
    <w:rsid w:val="008116E5"/>
    <w:rsid w:val="008134F2"/>
    <w:rsid w:val="00814CB4"/>
    <w:rsid w:val="008178C5"/>
    <w:rsid w:val="00817A81"/>
    <w:rsid w:val="00820176"/>
    <w:rsid w:val="008232B5"/>
    <w:rsid w:val="00826EFB"/>
    <w:rsid w:val="00832C0C"/>
    <w:rsid w:val="008337B6"/>
    <w:rsid w:val="00837495"/>
    <w:rsid w:val="0084027D"/>
    <w:rsid w:val="00840678"/>
    <w:rsid w:val="00841189"/>
    <w:rsid w:val="008415F7"/>
    <w:rsid w:val="00844CDE"/>
    <w:rsid w:val="00847567"/>
    <w:rsid w:val="00850574"/>
    <w:rsid w:val="008505A4"/>
    <w:rsid w:val="00851234"/>
    <w:rsid w:val="00857106"/>
    <w:rsid w:val="008603AD"/>
    <w:rsid w:val="0086069E"/>
    <w:rsid w:val="00864F73"/>
    <w:rsid w:val="0086757B"/>
    <w:rsid w:val="00867F50"/>
    <w:rsid w:val="00870916"/>
    <w:rsid w:val="0087295A"/>
    <w:rsid w:val="00872FCD"/>
    <w:rsid w:val="00873ACE"/>
    <w:rsid w:val="00875838"/>
    <w:rsid w:val="00876325"/>
    <w:rsid w:val="00876BD7"/>
    <w:rsid w:val="008808A5"/>
    <w:rsid w:val="00880EB8"/>
    <w:rsid w:val="0088268A"/>
    <w:rsid w:val="00886FD5"/>
    <w:rsid w:val="00891D2A"/>
    <w:rsid w:val="00892FD3"/>
    <w:rsid w:val="008A1429"/>
    <w:rsid w:val="008A5310"/>
    <w:rsid w:val="008A742B"/>
    <w:rsid w:val="008A7464"/>
    <w:rsid w:val="008B0F70"/>
    <w:rsid w:val="008B19F9"/>
    <w:rsid w:val="008B1E37"/>
    <w:rsid w:val="008B2395"/>
    <w:rsid w:val="008B35E8"/>
    <w:rsid w:val="008B778E"/>
    <w:rsid w:val="008C2FD7"/>
    <w:rsid w:val="008C3167"/>
    <w:rsid w:val="008C3FA7"/>
    <w:rsid w:val="008C58C3"/>
    <w:rsid w:val="008C68FF"/>
    <w:rsid w:val="008C6A69"/>
    <w:rsid w:val="008D09D8"/>
    <w:rsid w:val="008D3BE1"/>
    <w:rsid w:val="008D3F79"/>
    <w:rsid w:val="008D65B1"/>
    <w:rsid w:val="008D7A78"/>
    <w:rsid w:val="008E178B"/>
    <w:rsid w:val="008E2A55"/>
    <w:rsid w:val="008F1B0B"/>
    <w:rsid w:val="008F2A85"/>
    <w:rsid w:val="00900781"/>
    <w:rsid w:val="00901291"/>
    <w:rsid w:val="0090467E"/>
    <w:rsid w:val="0090496A"/>
    <w:rsid w:val="009052B6"/>
    <w:rsid w:val="009053A7"/>
    <w:rsid w:val="00906EC1"/>
    <w:rsid w:val="00916BD6"/>
    <w:rsid w:val="00921E49"/>
    <w:rsid w:val="009237CA"/>
    <w:rsid w:val="00930575"/>
    <w:rsid w:val="00931896"/>
    <w:rsid w:val="0093369B"/>
    <w:rsid w:val="00934F2C"/>
    <w:rsid w:val="00936A76"/>
    <w:rsid w:val="009424E0"/>
    <w:rsid w:val="009476C0"/>
    <w:rsid w:val="0095198B"/>
    <w:rsid w:val="00956511"/>
    <w:rsid w:val="0095735B"/>
    <w:rsid w:val="00961706"/>
    <w:rsid w:val="00961B3D"/>
    <w:rsid w:val="00964778"/>
    <w:rsid w:val="009649CD"/>
    <w:rsid w:val="0097297D"/>
    <w:rsid w:val="00973700"/>
    <w:rsid w:val="00973F2D"/>
    <w:rsid w:val="00976943"/>
    <w:rsid w:val="00976BF7"/>
    <w:rsid w:val="00980CED"/>
    <w:rsid w:val="00981E82"/>
    <w:rsid w:val="009820A7"/>
    <w:rsid w:val="009821A3"/>
    <w:rsid w:val="0098245F"/>
    <w:rsid w:val="00984066"/>
    <w:rsid w:val="00986246"/>
    <w:rsid w:val="00986A24"/>
    <w:rsid w:val="00991055"/>
    <w:rsid w:val="009970A9"/>
    <w:rsid w:val="009972AD"/>
    <w:rsid w:val="00997CE4"/>
    <w:rsid w:val="009A2DDB"/>
    <w:rsid w:val="009A5E0F"/>
    <w:rsid w:val="009A7A54"/>
    <w:rsid w:val="009B03F6"/>
    <w:rsid w:val="009B363A"/>
    <w:rsid w:val="009B3A5A"/>
    <w:rsid w:val="009B45AF"/>
    <w:rsid w:val="009B796F"/>
    <w:rsid w:val="009C180D"/>
    <w:rsid w:val="009C39D6"/>
    <w:rsid w:val="009C50E1"/>
    <w:rsid w:val="009C5CF9"/>
    <w:rsid w:val="009D0E15"/>
    <w:rsid w:val="009D5DEF"/>
    <w:rsid w:val="009E0BFD"/>
    <w:rsid w:val="009E14FD"/>
    <w:rsid w:val="009F0E4F"/>
    <w:rsid w:val="009F292D"/>
    <w:rsid w:val="009F2B77"/>
    <w:rsid w:val="009F2F03"/>
    <w:rsid w:val="009F78BE"/>
    <w:rsid w:val="009F79F7"/>
    <w:rsid w:val="009F7D59"/>
    <w:rsid w:val="00A003CE"/>
    <w:rsid w:val="00A00587"/>
    <w:rsid w:val="00A01921"/>
    <w:rsid w:val="00A02E20"/>
    <w:rsid w:val="00A11041"/>
    <w:rsid w:val="00A12BB0"/>
    <w:rsid w:val="00A12D1F"/>
    <w:rsid w:val="00A133A9"/>
    <w:rsid w:val="00A14003"/>
    <w:rsid w:val="00A142C3"/>
    <w:rsid w:val="00A143C3"/>
    <w:rsid w:val="00A179FC"/>
    <w:rsid w:val="00A17B9D"/>
    <w:rsid w:val="00A17C04"/>
    <w:rsid w:val="00A2239C"/>
    <w:rsid w:val="00A23457"/>
    <w:rsid w:val="00A23BA0"/>
    <w:rsid w:val="00A24017"/>
    <w:rsid w:val="00A25E4F"/>
    <w:rsid w:val="00A26A02"/>
    <w:rsid w:val="00A308AC"/>
    <w:rsid w:val="00A31FE2"/>
    <w:rsid w:val="00A41BC0"/>
    <w:rsid w:val="00A44B05"/>
    <w:rsid w:val="00A44C86"/>
    <w:rsid w:val="00A45C14"/>
    <w:rsid w:val="00A4765B"/>
    <w:rsid w:val="00A501E3"/>
    <w:rsid w:val="00A52280"/>
    <w:rsid w:val="00A56D57"/>
    <w:rsid w:val="00A570A1"/>
    <w:rsid w:val="00A5766A"/>
    <w:rsid w:val="00A62098"/>
    <w:rsid w:val="00A624F5"/>
    <w:rsid w:val="00A644D7"/>
    <w:rsid w:val="00A64EB8"/>
    <w:rsid w:val="00A64ED9"/>
    <w:rsid w:val="00A64F54"/>
    <w:rsid w:val="00A662A8"/>
    <w:rsid w:val="00A705D9"/>
    <w:rsid w:val="00A73B7F"/>
    <w:rsid w:val="00A8117E"/>
    <w:rsid w:val="00A82316"/>
    <w:rsid w:val="00A82339"/>
    <w:rsid w:val="00A8390C"/>
    <w:rsid w:val="00A83AE6"/>
    <w:rsid w:val="00A844A8"/>
    <w:rsid w:val="00A85825"/>
    <w:rsid w:val="00A917BB"/>
    <w:rsid w:val="00A9279F"/>
    <w:rsid w:val="00A956E8"/>
    <w:rsid w:val="00A96854"/>
    <w:rsid w:val="00A97561"/>
    <w:rsid w:val="00A97627"/>
    <w:rsid w:val="00AA0603"/>
    <w:rsid w:val="00AA3775"/>
    <w:rsid w:val="00AA445D"/>
    <w:rsid w:val="00AA6395"/>
    <w:rsid w:val="00AA7596"/>
    <w:rsid w:val="00AA79B1"/>
    <w:rsid w:val="00AB04A6"/>
    <w:rsid w:val="00AB04CE"/>
    <w:rsid w:val="00AB0603"/>
    <w:rsid w:val="00AB15E9"/>
    <w:rsid w:val="00AB2E06"/>
    <w:rsid w:val="00AB52DC"/>
    <w:rsid w:val="00AC19FA"/>
    <w:rsid w:val="00AC1EDC"/>
    <w:rsid w:val="00AC7383"/>
    <w:rsid w:val="00AD1EF6"/>
    <w:rsid w:val="00AD1F72"/>
    <w:rsid w:val="00AD39D7"/>
    <w:rsid w:val="00AD60A6"/>
    <w:rsid w:val="00AD66AF"/>
    <w:rsid w:val="00AD76A2"/>
    <w:rsid w:val="00AE2DE9"/>
    <w:rsid w:val="00AE6DDF"/>
    <w:rsid w:val="00AE6FA3"/>
    <w:rsid w:val="00AE73D7"/>
    <w:rsid w:val="00AE799C"/>
    <w:rsid w:val="00AF145D"/>
    <w:rsid w:val="00AF1E45"/>
    <w:rsid w:val="00AF233E"/>
    <w:rsid w:val="00AF3A4A"/>
    <w:rsid w:val="00AF53CA"/>
    <w:rsid w:val="00AF5582"/>
    <w:rsid w:val="00AF6902"/>
    <w:rsid w:val="00AF79DD"/>
    <w:rsid w:val="00B01F0C"/>
    <w:rsid w:val="00B03E50"/>
    <w:rsid w:val="00B04166"/>
    <w:rsid w:val="00B06969"/>
    <w:rsid w:val="00B0747E"/>
    <w:rsid w:val="00B11D9B"/>
    <w:rsid w:val="00B1595E"/>
    <w:rsid w:val="00B15B4D"/>
    <w:rsid w:val="00B166C1"/>
    <w:rsid w:val="00B17AEA"/>
    <w:rsid w:val="00B17CFC"/>
    <w:rsid w:val="00B20A0F"/>
    <w:rsid w:val="00B24DA9"/>
    <w:rsid w:val="00B24ED9"/>
    <w:rsid w:val="00B30FD9"/>
    <w:rsid w:val="00B32E38"/>
    <w:rsid w:val="00B3545C"/>
    <w:rsid w:val="00B3584C"/>
    <w:rsid w:val="00B35A59"/>
    <w:rsid w:val="00B36A76"/>
    <w:rsid w:val="00B37927"/>
    <w:rsid w:val="00B37ECB"/>
    <w:rsid w:val="00B4363E"/>
    <w:rsid w:val="00B442EC"/>
    <w:rsid w:val="00B44C0A"/>
    <w:rsid w:val="00B51B68"/>
    <w:rsid w:val="00B529B5"/>
    <w:rsid w:val="00B54D13"/>
    <w:rsid w:val="00B55895"/>
    <w:rsid w:val="00B60FF8"/>
    <w:rsid w:val="00B61C5C"/>
    <w:rsid w:val="00B62175"/>
    <w:rsid w:val="00B635C2"/>
    <w:rsid w:val="00B65461"/>
    <w:rsid w:val="00B6591C"/>
    <w:rsid w:val="00B6668F"/>
    <w:rsid w:val="00B67C95"/>
    <w:rsid w:val="00B7283D"/>
    <w:rsid w:val="00B74558"/>
    <w:rsid w:val="00B760ED"/>
    <w:rsid w:val="00B77873"/>
    <w:rsid w:val="00B8040E"/>
    <w:rsid w:val="00B825DF"/>
    <w:rsid w:val="00B82CA1"/>
    <w:rsid w:val="00B836C6"/>
    <w:rsid w:val="00B84065"/>
    <w:rsid w:val="00B84FDC"/>
    <w:rsid w:val="00B91BA8"/>
    <w:rsid w:val="00B93372"/>
    <w:rsid w:val="00B9479B"/>
    <w:rsid w:val="00B95F41"/>
    <w:rsid w:val="00B97547"/>
    <w:rsid w:val="00BA4301"/>
    <w:rsid w:val="00BA4828"/>
    <w:rsid w:val="00BB0499"/>
    <w:rsid w:val="00BB1440"/>
    <w:rsid w:val="00BB4B7B"/>
    <w:rsid w:val="00BB513A"/>
    <w:rsid w:val="00BB5B52"/>
    <w:rsid w:val="00BB6014"/>
    <w:rsid w:val="00BB62B3"/>
    <w:rsid w:val="00BC252F"/>
    <w:rsid w:val="00BC2537"/>
    <w:rsid w:val="00BC2699"/>
    <w:rsid w:val="00BC7067"/>
    <w:rsid w:val="00BC7980"/>
    <w:rsid w:val="00BD0989"/>
    <w:rsid w:val="00BD13CA"/>
    <w:rsid w:val="00BD36E4"/>
    <w:rsid w:val="00BD4F9A"/>
    <w:rsid w:val="00BD51A7"/>
    <w:rsid w:val="00BD685A"/>
    <w:rsid w:val="00BE0322"/>
    <w:rsid w:val="00BE16F4"/>
    <w:rsid w:val="00BE22CD"/>
    <w:rsid w:val="00BE2BB4"/>
    <w:rsid w:val="00BE3B7C"/>
    <w:rsid w:val="00BE4C6E"/>
    <w:rsid w:val="00BE4DE6"/>
    <w:rsid w:val="00BE52D9"/>
    <w:rsid w:val="00BE670C"/>
    <w:rsid w:val="00BF2337"/>
    <w:rsid w:val="00BF385D"/>
    <w:rsid w:val="00BF627A"/>
    <w:rsid w:val="00BF7B1A"/>
    <w:rsid w:val="00C03D2E"/>
    <w:rsid w:val="00C03E32"/>
    <w:rsid w:val="00C04FE3"/>
    <w:rsid w:val="00C12899"/>
    <w:rsid w:val="00C1362F"/>
    <w:rsid w:val="00C14080"/>
    <w:rsid w:val="00C1582B"/>
    <w:rsid w:val="00C2291C"/>
    <w:rsid w:val="00C23A81"/>
    <w:rsid w:val="00C23E93"/>
    <w:rsid w:val="00C261BF"/>
    <w:rsid w:val="00C403F9"/>
    <w:rsid w:val="00C414AF"/>
    <w:rsid w:val="00C41D7B"/>
    <w:rsid w:val="00C44C94"/>
    <w:rsid w:val="00C46CBE"/>
    <w:rsid w:val="00C5058A"/>
    <w:rsid w:val="00C52734"/>
    <w:rsid w:val="00C53F4F"/>
    <w:rsid w:val="00C5568C"/>
    <w:rsid w:val="00C56460"/>
    <w:rsid w:val="00C567D3"/>
    <w:rsid w:val="00C56DC8"/>
    <w:rsid w:val="00C613FA"/>
    <w:rsid w:val="00C6239B"/>
    <w:rsid w:val="00C63412"/>
    <w:rsid w:val="00C63BB3"/>
    <w:rsid w:val="00C64FCD"/>
    <w:rsid w:val="00C664B8"/>
    <w:rsid w:val="00C669F5"/>
    <w:rsid w:val="00C72016"/>
    <w:rsid w:val="00C72472"/>
    <w:rsid w:val="00C724CD"/>
    <w:rsid w:val="00C72755"/>
    <w:rsid w:val="00C73450"/>
    <w:rsid w:val="00C7466F"/>
    <w:rsid w:val="00C76C63"/>
    <w:rsid w:val="00C77E43"/>
    <w:rsid w:val="00C811BB"/>
    <w:rsid w:val="00C8198D"/>
    <w:rsid w:val="00C81A9C"/>
    <w:rsid w:val="00C833B3"/>
    <w:rsid w:val="00C84577"/>
    <w:rsid w:val="00C875C3"/>
    <w:rsid w:val="00C9074F"/>
    <w:rsid w:val="00C909D4"/>
    <w:rsid w:val="00C920D3"/>
    <w:rsid w:val="00C93B73"/>
    <w:rsid w:val="00CA026D"/>
    <w:rsid w:val="00CA3CC7"/>
    <w:rsid w:val="00CA5058"/>
    <w:rsid w:val="00CA5F00"/>
    <w:rsid w:val="00CA770E"/>
    <w:rsid w:val="00CB5ABB"/>
    <w:rsid w:val="00CC07CB"/>
    <w:rsid w:val="00CC314C"/>
    <w:rsid w:val="00CC35F9"/>
    <w:rsid w:val="00CC5E1E"/>
    <w:rsid w:val="00CC6CF6"/>
    <w:rsid w:val="00CD1FD5"/>
    <w:rsid w:val="00CD290E"/>
    <w:rsid w:val="00CE23AE"/>
    <w:rsid w:val="00CE2B14"/>
    <w:rsid w:val="00CE4511"/>
    <w:rsid w:val="00CE7E6A"/>
    <w:rsid w:val="00CF0412"/>
    <w:rsid w:val="00CF22CB"/>
    <w:rsid w:val="00CF3A43"/>
    <w:rsid w:val="00CF47BA"/>
    <w:rsid w:val="00CF4D66"/>
    <w:rsid w:val="00CF7A69"/>
    <w:rsid w:val="00D0065D"/>
    <w:rsid w:val="00D01241"/>
    <w:rsid w:val="00D057AF"/>
    <w:rsid w:val="00D05889"/>
    <w:rsid w:val="00D0668F"/>
    <w:rsid w:val="00D10B85"/>
    <w:rsid w:val="00D11375"/>
    <w:rsid w:val="00D11ACD"/>
    <w:rsid w:val="00D1296A"/>
    <w:rsid w:val="00D12FC4"/>
    <w:rsid w:val="00D1597F"/>
    <w:rsid w:val="00D17D4B"/>
    <w:rsid w:val="00D22398"/>
    <w:rsid w:val="00D22775"/>
    <w:rsid w:val="00D23842"/>
    <w:rsid w:val="00D26A8E"/>
    <w:rsid w:val="00D349F0"/>
    <w:rsid w:val="00D355AE"/>
    <w:rsid w:val="00D369CC"/>
    <w:rsid w:val="00D37946"/>
    <w:rsid w:val="00D42C1E"/>
    <w:rsid w:val="00D43D73"/>
    <w:rsid w:val="00D509E7"/>
    <w:rsid w:val="00D525EE"/>
    <w:rsid w:val="00D53095"/>
    <w:rsid w:val="00D54824"/>
    <w:rsid w:val="00D61E4F"/>
    <w:rsid w:val="00D665CE"/>
    <w:rsid w:val="00D66E32"/>
    <w:rsid w:val="00D66FF0"/>
    <w:rsid w:val="00D6722E"/>
    <w:rsid w:val="00D70118"/>
    <w:rsid w:val="00D7086C"/>
    <w:rsid w:val="00D727EC"/>
    <w:rsid w:val="00D768F8"/>
    <w:rsid w:val="00D76C59"/>
    <w:rsid w:val="00D8080E"/>
    <w:rsid w:val="00D8142C"/>
    <w:rsid w:val="00D84AD7"/>
    <w:rsid w:val="00D86E22"/>
    <w:rsid w:val="00D87C62"/>
    <w:rsid w:val="00D90C44"/>
    <w:rsid w:val="00D91214"/>
    <w:rsid w:val="00D92747"/>
    <w:rsid w:val="00D93F19"/>
    <w:rsid w:val="00D94048"/>
    <w:rsid w:val="00D9442F"/>
    <w:rsid w:val="00D94875"/>
    <w:rsid w:val="00D95267"/>
    <w:rsid w:val="00D95706"/>
    <w:rsid w:val="00D958E0"/>
    <w:rsid w:val="00DA0351"/>
    <w:rsid w:val="00DA0ED7"/>
    <w:rsid w:val="00DA0F3D"/>
    <w:rsid w:val="00DA2E07"/>
    <w:rsid w:val="00DA2EC8"/>
    <w:rsid w:val="00DA3080"/>
    <w:rsid w:val="00DA6584"/>
    <w:rsid w:val="00DB20F3"/>
    <w:rsid w:val="00DB4FFC"/>
    <w:rsid w:val="00DB7176"/>
    <w:rsid w:val="00DC0FE7"/>
    <w:rsid w:val="00DC3880"/>
    <w:rsid w:val="00DC5102"/>
    <w:rsid w:val="00DC75A9"/>
    <w:rsid w:val="00DD080E"/>
    <w:rsid w:val="00DD1A3F"/>
    <w:rsid w:val="00DE02D5"/>
    <w:rsid w:val="00DE4170"/>
    <w:rsid w:val="00DE4A07"/>
    <w:rsid w:val="00DE72D1"/>
    <w:rsid w:val="00DE7F17"/>
    <w:rsid w:val="00DF0DDD"/>
    <w:rsid w:val="00DF112D"/>
    <w:rsid w:val="00DF11BA"/>
    <w:rsid w:val="00DF2308"/>
    <w:rsid w:val="00DF4DD6"/>
    <w:rsid w:val="00DF66F0"/>
    <w:rsid w:val="00E03882"/>
    <w:rsid w:val="00E0682A"/>
    <w:rsid w:val="00E16BDE"/>
    <w:rsid w:val="00E208AC"/>
    <w:rsid w:val="00E24AE5"/>
    <w:rsid w:val="00E24DA3"/>
    <w:rsid w:val="00E26148"/>
    <w:rsid w:val="00E276C7"/>
    <w:rsid w:val="00E314B4"/>
    <w:rsid w:val="00E35758"/>
    <w:rsid w:val="00E40F3D"/>
    <w:rsid w:val="00E41719"/>
    <w:rsid w:val="00E42A90"/>
    <w:rsid w:val="00E45F3B"/>
    <w:rsid w:val="00E5023B"/>
    <w:rsid w:val="00E525E1"/>
    <w:rsid w:val="00E5700E"/>
    <w:rsid w:val="00E571A4"/>
    <w:rsid w:val="00E618B6"/>
    <w:rsid w:val="00E640E3"/>
    <w:rsid w:val="00E66020"/>
    <w:rsid w:val="00E670CA"/>
    <w:rsid w:val="00E7012C"/>
    <w:rsid w:val="00E70CB4"/>
    <w:rsid w:val="00E7408F"/>
    <w:rsid w:val="00E80ADB"/>
    <w:rsid w:val="00E8134D"/>
    <w:rsid w:val="00E821B3"/>
    <w:rsid w:val="00E831C7"/>
    <w:rsid w:val="00E83AD7"/>
    <w:rsid w:val="00E85808"/>
    <w:rsid w:val="00E85FD5"/>
    <w:rsid w:val="00E90AE6"/>
    <w:rsid w:val="00E91DA3"/>
    <w:rsid w:val="00E945AC"/>
    <w:rsid w:val="00E97E62"/>
    <w:rsid w:val="00EA2355"/>
    <w:rsid w:val="00EA2560"/>
    <w:rsid w:val="00EA4D77"/>
    <w:rsid w:val="00EA6DAB"/>
    <w:rsid w:val="00EB1AA8"/>
    <w:rsid w:val="00EB3ED4"/>
    <w:rsid w:val="00EB4B3B"/>
    <w:rsid w:val="00EB531B"/>
    <w:rsid w:val="00EB5CAB"/>
    <w:rsid w:val="00EB61CC"/>
    <w:rsid w:val="00EC190B"/>
    <w:rsid w:val="00EC2166"/>
    <w:rsid w:val="00EC22D8"/>
    <w:rsid w:val="00EC2E81"/>
    <w:rsid w:val="00EC4334"/>
    <w:rsid w:val="00EC4ED8"/>
    <w:rsid w:val="00EC52BA"/>
    <w:rsid w:val="00EC7E97"/>
    <w:rsid w:val="00ED22DA"/>
    <w:rsid w:val="00ED22F2"/>
    <w:rsid w:val="00ED4780"/>
    <w:rsid w:val="00ED71C1"/>
    <w:rsid w:val="00EE0C2A"/>
    <w:rsid w:val="00EE2A0D"/>
    <w:rsid w:val="00EE3396"/>
    <w:rsid w:val="00F006E9"/>
    <w:rsid w:val="00F01122"/>
    <w:rsid w:val="00F01388"/>
    <w:rsid w:val="00F021EA"/>
    <w:rsid w:val="00F023A8"/>
    <w:rsid w:val="00F056AE"/>
    <w:rsid w:val="00F069CB"/>
    <w:rsid w:val="00F07994"/>
    <w:rsid w:val="00F117DE"/>
    <w:rsid w:val="00F126FC"/>
    <w:rsid w:val="00F129FB"/>
    <w:rsid w:val="00F1404A"/>
    <w:rsid w:val="00F16056"/>
    <w:rsid w:val="00F16810"/>
    <w:rsid w:val="00F178F5"/>
    <w:rsid w:val="00F17ADE"/>
    <w:rsid w:val="00F263A1"/>
    <w:rsid w:val="00F3523E"/>
    <w:rsid w:val="00F3553F"/>
    <w:rsid w:val="00F360C9"/>
    <w:rsid w:val="00F40582"/>
    <w:rsid w:val="00F4087B"/>
    <w:rsid w:val="00F40B0D"/>
    <w:rsid w:val="00F41E31"/>
    <w:rsid w:val="00F42619"/>
    <w:rsid w:val="00F43A3A"/>
    <w:rsid w:val="00F500CA"/>
    <w:rsid w:val="00F5049A"/>
    <w:rsid w:val="00F51790"/>
    <w:rsid w:val="00F5479B"/>
    <w:rsid w:val="00F60891"/>
    <w:rsid w:val="00F611F4"/>
    <w:rsid w:val="00F617A8"/>
    <w:rsid w:val="00F64D07"/>
    <w:rsid w:val="00F65084"/>
    <w:rsid w:val="00F65E0F"/>
    <w:rsid w:val="00F67174"/>
    <w:rsid w:val="00F67C2B"/>
    <w:rsid w:val="00F7040B"/>
    <w:rsid w:val="00F725DB"/>
    <w:rsid w:val="00F739C2"/>
    <w:rsid w:val="00F76B2A"/>
    <w:rsid w:val="00F843F3"/>
    <w:rsid w:val="00F85FF6"/>
    <w:rsid w:val="00F871A8"/>
    <w:rsid w:val="00F90204"/>
    <w:rsid w:val="00F909CD"/>
    <w:rsid w:val="00F90B60"/>
    <w:rsid w:val="00F92692"/>
    <w:rsid w:val="00F92E9D"/>
    <w:rsid w:val="00F93827"/>
    <w:rsid w:val="00F93A01"/>
    <w:rsid w:val="00F94158"/>
    <w:rsid w:val="00F94C87"/>
    <w:rsid w:val="00F9522C"/>
    <w:rsid w:val="00F95760"/>
    <w:rsid w:val="00F957EC"/>
    <w:rsid w:val="00F96F92"/>
    <w:rsid w:val="00F97360"/>
    <w:rsid w:val="00F9798E"/>
    <w:rsid w:val="00FA03EE"/>
    <w:rsid w:val="00FA12A3"/>
    <w:rsid w:val="00FA3D3E"/>
    <w:rsid w:val="00FA6332"/>
    <w:rsid w:val="00FA63BB"/>
    <w:rsid w:val="00FA7B52"/>
    <w:rsid w:val="00FB4426"/>
    <w:rsid w:val="00FB6B11"/>
    <w:rsid w:val="00FB702A"/>
    <w:rsid w:val="00FC1625"/>
    <w:rsid w:val="00FC2765"/>
    <w:rsid w:val="00FC4EDA"/>
    <w:rsid w:val="00FC7A3E"/>
    <w:rsid w:val="00FD1032"/>
    <w:rsid w:val="00FD21DE"/>
    <w:rsid w:val="00FD4FF9"/>
    <w:rsid w:val="00FD58BE"/>
    <w:rsid w:val="00FD6B69"/>
    <w:rsid w:val="00FD7237"/>
    <w:rsid w:val="00FE04A9"/>
    <w:rsid w:val="00FE0AFB"/>
    <w:rsid w:val="00FE110A"/>
    <w:rsid w:val="00FE19B4"/>
    <w:rsid w:val="00FE29A3"/>
    <w:rsid w:val="00FE3E1A"/>
    <w:rsid w:val="00FE429B"/>
    <w:rsid w:val="00FE4367"/>
    <w:rsid w:val="00FF1E7C"/>
    <w:rsid w:val="00FF2589"/>
    <w:rsid w:val="00FF27F8"/>
    <w:rsid w:val="00FF3DE5"/>
    <w:rsid w:val="0195C489"/>
    <w:rsid w:val="0F7C90F8"/>
    <w:rsid w:val="13196E59"/>
    <w:rsid w:val="263DEC7C"/>
    <w:rsid w:val="2E546FD9"/>
    <w:rsid w:val="2ECA869A"/>
    <w:rsid w:val="3785EBE1"/>
    <w:rsid w:val="38C4CBE6"/>
    <w:rsid w:val="4487A105"/>
    <w:rsid w:val="4937072C"/>
    <w:rsid w:val="6B5DA3D0"/>
    <w:rsid w:val="6D57485B"/>
    <w:rsid w:val="6F00F882"/>
    <w:rsid w:val="721761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eaeaea,silver"/>
    </o:shapedefaults>
    <o:shapelayout v:ext="edit">
      <o:idmap v:ext="edit" data="2"/>
    </o:shapelayout>
  </w:shapeDefaults>
  <w:decimalSymbol w:val=","/>
  <w:listSeparator w:val=";"/>
  <w14:docId w14:val="7F85F457"/>
  <w15:chartTrackingRefBased/>
  <w15:docId w15:val="{57A695B4-6D09-4BBC-A701-ABE001964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419"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0CB9"/>
    <w:pPr>
      <w:widowControl w:val="0"/>
    </w:pPr>
    <w:rPr>
      <w:rFonts w:ascii="New Century Schoolbook" w:hAnsi="New Century Schoolbook"/>
      <w:snapToGrid w:val="0"/>
      <w:lang w:eastAsia="en-US"/>
    </w:rPr>
  </w:style>
  <w:style w:type="paragraph" w:styleId="Heading1">
    <w:name w:val="heading 1"/>
    <w:basedOn w:val="Normal"/>
    <w:next w:val="Normal"/>
    <w:qFormat/>
    <w:pPr>
      <w:keepNext/>
      <w:tabs>
        <w:tab w:val="right" w:pos="10774"/>
      </w:tabs>
      <w:jc w:val="center"/>
      <w:outlineLvl w:val="0"/>
    </w:pPr>
    <w:rPr>
      <w:rFonts w:ascii="Palatino" w:hAnsi="Palatino"/>
      <w:b/>
      <w:bCs/>
      <w:spacing w:val="-2"/>
      <w:sz w:val="22"/>
    </w:rPr>
  </w:style>
  <w:style w:type="paragraph" w:styleId="Heading2">
    <w:name w:val="heading 2"/>
    <w:basedOn w:val="Normal"/>
    <w:next w:val="Normal"/>
    <w:qFormat/>
    <w:pPr>
      <w:keepNext/>
      <w:tabs>
        <w:tab w:val="left" w:pos="5670"/>
        <w:tab w:val="left" w:pos="7938"/>
      </w:tabs>
      <w:spacing w:line="360" w:lineRule="auto"/>
      <w:outlineLvl w:val="1"/>
    </w:pPr>
    <w:rPr>
      <w:rFonts w:ascii="Palatino" w:hAnsi="Palatino"/>
      <w:b/>
      <w:bCs/>
      <w:sz w:val="22"/>
    </w:rPr>
  </w:style>
  <w:style w:type="paragraph" w:styleId="Heading3">
    <w:name w:val="heading 3"/>
    <w:basedOn w:val="Normal"/>
    <w:next w:val="Normal"/>
    <w:qFormat/>
    <w:pPr>
      <w:keepNext/>
      <w:tabs>
        <w:tab w:val="center" w:pos="5387"/>
        <w:tab w:val="right" w:pos="10773"/>
      </w:tabs>
      <w:jc w:val="center"/>
      <w:outlineLvl w:val="2"/>
    </w:pPr>
    <w:rPr>
      <w:rFonts w:ascii="Verdana" w:hAnsi="Verdana"/>
      <w:bCs/>
      <w:i/>
      <w:iCs/>
      <w:spacing w:val="-2"/>
    </w:rPr>
  </w:style>
  <w:style w:type="paragraph" w:styleId="Heading4">
    <w:name w:val="heading 4"/>
    <w:basedOn w:val="Normal"/>
    <w:next w:val="Normal"/>
    <w:qFormat/>
    <w:pPr>
      <w:keepNext/>
      <w:tabs>
        <w:tab w:val="left" w:pos="3969"/>
        <w:tab w:val="right" w:pos="10773"/>
      </w:tabs>
      <w:outlineLvl w:val="3"/>
    </w:pPr>
    <w:rPr>
      <w:rFonts w:ascii="Georgia" w:hAnsi="Georgia"/>
      <w:b/>
      <w:bCs/>
    </w:rPr>
  </w:style>
  <w:style w:type="paragraph" w:styleId="Heading5">
    <w:name w:val="heading 5"/>
    <w:basedOn w:val="Normal"/>
    <w:next w:val="Normal"/>
    <w:qFormat/>
    <w:pPr>
      <w:keepNext/>
      <w:tabs>
        <w:tab w:val="left" w:pos="-720"/>
        <w:tab w:val="left" w:pos="284"/>
        <w:tab w:val="right" w:pos="10773"/>
      </w:tabs>
      <w:jc w:val="both"/>
      <w:outlineLvl w:val="4"/>
    </w:pPr>
    <w:rPr>
      <w:rFonts w:ascii="Georgia" w:hAnsi="Georgia"/>
      <w:b/>
      <w:bCs/>
      <w:i/>
      <w:iCs/>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
    <w:name w:val="Body Text"/>
    <w:basedOn w:val="Normal"/>
    <w:pPr>
      <w:spacing w:line="360" w:lineRule="auto"/>
    </w:pPr>
    <w:rPr>
      <w:rFonts w:ascii="Arial Narrow" w:hAnsi="Arial Narrow"/>
      <w:b/>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tabs>
        <w:tab w:val="right" w:pos="10774"/>
      </w:tabs>
      <w:jc w:val="center"/>
    </w:pPr>
    <w:rPr>
      <w:rFonts w:ascii="Palatino" w:hAnsi="Palatino"/>
      <w:b/>
      <w:bCs/>
      <w:spacing w:val="-2"/>
      <w:sz w:val="40"/>
    </w:rPr>
  </w:style>
  <w:style w:type="paragraph" w:styleId="BodyText2">
    <w:name w:val="Body Text 2"/>
    <w:basedOn w:val="Normal"/>
    <w:pPr>
      <w:tabs>
        <w:tab w:val="left" w:pos="-720"/>
        <w:tab w:val="right" w:pos="10773"/>
      </w:tabs>
      <w:jc w:val="both"/>
    </w:pPr>
    <w:rPr>
      <w:rFonts w:ascii="Verdana" w:hAnsi="Verdana"/>
      <w:b/>
      <w:spacing w:val="-2"/>
      <w:sz w:val="22"/>
    </w:rPr>
  </w:style>
  <w:style w:type="paragraph" w:styleId="BodyText3">
    <w:name w:val="Body Text 3"/>
    <w:basedOn w:val="Normal"/>
    <w:pPr>
      <w:tabs>
        <w:tab w:val="left" w:pos="-720"/>
        <w:tab w:val="right" w:pos="10773"/>
      </w:tabs>
      <w:spacing w:after="120"/>
      <w:jc w:val="both"/>
    </w:pPr>
    <w:rPr>
      <w:rFonts w:ascii="Georgia" w:hAnsi="Georgia"/>
      <w:b/>
      <w:bCs/>
      <w:i/>
      <w:iCs/>
    </w:rPr>
  </w:style>
  <w:style w:type="table" w:styleId="TableGrid">
    <w:name w:val="Table Grid"/>
    <w:basedOn w:val="TableNormal"/>
    <w:rsid w:val="0083749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D22DA"/>
    <w:rPr>
      <w:rFonts w:ascii="Segoe UI" w:hAnsi="Segoe UI" w:cs="Segoe UI"/>
      <w:sz w:val="18"/>
      <w:szCs w:val="18"/>
    </w:rPr>
  </w:style>
  <w:style w:type="character" w:customStyle="1" w:styleId="BalloonTextChar">
    <w:name w:val="Balloon Text Char"/>
    <w:link w:val="BalloonText"/>
    <w:rsid w:val="00ED22DA"/>
    <w:rPr>
      <w:rFonts w:ascii="Segoe UI" w:hAnsi="Segoe UI" w:cs="Segoe UI"/>
      <w:snapToGrid w:val="0"/>
      <w:sz w:val="18"/>
      <w:szCs w:val="18"/>
    </w:rPr>
  </w:style>
  <w:style w:type="character" w:customStyle="1" w:styleId="HeaderChar">
    <w:name w:val="Header Char"/>
    <w:link w:val="Header"/>
    <w:uiPriority w:val="99"/>
    <w:rsid w:val="00756FCA"/>
    <w:rPr>
      <w:rFonts w:ascii="New Century Schoolbook" w:hAnsi="New Century Schoolbook"/>
      <w:snapToGrid w:val="0"/>
      <w:lang w:val="es-419" w:eastAsia="en-US"/>
    </w:rPr>
  </w:style>
  <w:style w:type="character" w:styleId="Hyperlink">
    <w:name w:val="Hyperlink"/>
    <w:basedOn w:val="DefaultParagraphFont"/>
    <w:rsid w:val="00A23BA0"/>
    <w:rPr>
      <w:color w:val="0563C1" w:themeColor="hyperlink"/>
      <w:u w:val="single"/>
    </w:rPr>
  </w:style>
  <w:style w:type="character" w:styleId="UnresolvedMention">
    <w:name w:val="Unresolved Mention"/>
    <w:basedOn w:val="DefaultParagraphFont"/>
    <w:uiPriority w:val="99"/>
    <w:semiHidden/>
    <w:unhideWhenUsed/>
    <w:rsid w:val="00A23BA0"/>
    <w:rPr>
      <w:color w:val="605E5C"/>
      <w:shd w:val="clear" w:color="auto" w:fill="E1DFDD"/>
    </w:rPr>
  </w:style>
  <w:style w:type="character" w:styleId="CommentReference">
    <w:name w:val="annotation reference"/>
    <w:basedOn w:val="DefaultParagraphFont"/>
    <w:rsid w:val="00F93A01"/>
    <w:rPr>
      <w:sz w:val="16"/>
      <w:szCs w:val="16"/>
    </w:rPr>
  </w:style>
  <w:style w:type="paragraph" w:styleId="CommentText">
    <w:name w:val="annotation text"/>
    <w:basedOn w:val="Normal"/>
    <w:link w:val="CommentTextChar"/>
    <w:rsid w:val="00F93A01"/>
  </w:style>
  <w:style w:type="character" w:customStyle="1" w:styleId="CommentTextChar">
    <w:name w:val="Comment Text Char"/>
    <w:basedOn w:val="DefaultParagraphFont"/>
    <w:link w:val="CommentText"/>
    <w:rsid w:val="00F93A01"/>
    <w:rPr>
      <w:rFonts w:ascii="New Century Schoolbook" w:hAnsi="New Century Schoolbook"/>
      <w:snapToGrid w:val="0"/>
      <w:lang w:val="es-419" w:eastAsia="en-US"/>
    </w:rPr>
  </w:style>
  <w:style w:type="paragraph" w:styleId="CommentSubject">
    <w:name w:val="annotation subject"/>
    <w:basedOn w:val="CommentText"/>
    <w:next w:val="CommentText"/>
    <w:link w:val="CommentSubjectChar"/>
    <w:rsid w:val="00F93A01"/>
    <w:rPr>
      <w:b/>
      <w:bCs/>
    </w:rPr>
  </w:style>
  <w:style w:type="character" w:customStyle="1" w:styleId="CommentSubjectChar">
    <w:name w:val="Comment Subject Char"/>
    <w:basedOn w:val="CommentTextChar"/>
    <w:link w:val="CommentSubject"/>
    <w:rsid w:val="00F93A01"/>
    <w:rPr>
      <w:rFonts w:ascii="New Century Schoolbook" w:hAnsi="New Century Schoolbook"/>
      <w:b/>
      <w:bCs/>
      <w:snapToGrid w:val="0"/>
      <w:lang w:val="es-419" w:eastAsia="en-US"/>
    </w:rPr>
  </w:style>
  <w:style w:type="character" w:styleId="PlaceholderText">
    <w:name w:val="Placeholder Text"/>
    <w:basedOn w:val="DefaultParagraphFont"/>
    <w:uiPriority w:val="99"/>
    <w:semiHidden/>
    <w:rsid w:val="000922FB"/>
    <w:rPr>
      <w:color w:val="808080"/>
    </w:rPr>
  </w:style>
  <w:style w:type="paragraph" w:styleId="Revision">
    <w:name w:val="Revision"/>
    <w:hidden/>
    <w:uiPriority w:val="99"/>
    <w:semiHidden/>
    <w:rsid w:val="00D17D4B"/>
    <w:rPr>
      <w:rFonts w:ascii="New Century Schoolbook" w:hAnsi="New Century Schoolbook"/>
      <w:snapToGrid w:val="0"/>
      <w:lang w:eastAsia="en-US"/>
    </w:rPr>
  </w:style>
  <w:style w:type="paragraph" w:styleId="ListParagraph">
    <w:name w:val="List Paragraph"/>
    <w:basedOn w:val="Normal"/>
    <w:uiPriority w:val="34"/>
    <w:qFormat/>
    <w:rsid w:val="00F90B60"/>
    <w:pPr>
      <w:ind w:left="720"/>
      <w:contextualSpacing/>
    </w:pPr>
  </w:style>
  <w:style w:type="character" w:styleId="Mention">
    <w:name w:val="Mention"/>
    <w:basedOn w:val="DefaultParagraphFont"/>
    <w:uiPriority w:val="99"/>
    <w:unhideWhenUsed/>
    <w:rsid w:val="00722EB9"/>
    <w:rPr>
      <w:color w:val="2B579A"/>
      <w:shd w:val="clear" w:color="auto" w:fill="E1DFDD"/>
    </w:rPr>
  </w:style>
  <w:style w:type="character" w:styleId="FollowedHyperlink">
    <w:name w:val="FollowedHyperlink"/>
    <w:basedOn w:val="DefaultParagraphFont"/>
    <w:rsid w:val="008232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30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ecretariat@hcch.n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Spec_Comm_docs\MAILING_GenericRegistration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1AF919D41647518E3CE2EDA57B8355"/>
        <w:category>
          <w:name w:val="General"/>
          <w:gallery w:val="placeholder"/>
        </w:category>
        <w:types>
          <w:type w:val="bbPlcHdr"/>
        </w:types>
        <w:behaviors>
          <w:behavior w:val="content"/>
        </w:behaviors>
        <w:guid w:val="{2E6AFBCB-EEA6-4C0E-A9EA-57B9FF6A5B41}"/>
      </w:docPartPr>
      <w:docPartBody>
        <w:p w:rsidR="009E7DD9" w:rsidRDefault="007A442F" w:rsidP="007A442F">
          <w:pPr>
            <w:pStyle w:val="241AF919D41647518E3CE2EDA57B8355"/>
          </w:pPr>
          <w:r w:rsidRPr="007764F8">
            <w:rPr>
              <w:rStyle w:val="PlaceholderText"/>
            </w:rPr>
            <w:t>Click or tap here to enter text.</w:t>
          </w:r>
        </w:p>
      </w:docPartBody>
    </w:docPart>
    <w:docPart>
      <w:docPartPr>
        <w:name w:val="E58EF431641943E68032ED13D550095A"/>
        <w:category>
          <w:name w:val="General"/>
          <w:gallery w:val="placeholder"/>
        </w:category>
        <w:types>
          <w:type w:val="bbPlcHdr"/>
        </w:types>
        <w:behaviors>
          <w:behavior w:val="content"/>
        </w:behaviors>
        <w:guid w:val="{6FB9DB54-7394-4811-8886-89916161307D}"/>
      </w:docPartPr>
      <w:docPartBody>
        <w:p w:rsidR="009E7DD9" w:rsidRDefault="007A442F" w:rsidP="007A442F">
          <w:pPr>
            <w:pStyle w:val="E58EF431641943E68032ED13D550095A"/>
          </w:pPr>
          <w:r w:rsidRPr="007764F8">
            <w:rPr>
              <w:rStyle w:val="PlaceholderText"/>
            </w:rPr>
            <w:t>Click or tap here to enter text.</w:t>
          </w:r>
        </w:p>
      </w:docPartBody>
    </w:docPart>
    <w:docPart>
      <w:docPartPr>
        <w:name w:val="913CA932ECDC413B98C39FDB8D034413"/>
        <w:category>
          <w:name w:val="General"/>
          <w:gallery w:val="placeholder"/>
        </w:category>
        <w:types>
          <w:type w:val="bbPlcHdr"/>
        </w:types>
        <w:behaviors>
          <w:behavior w:val="content"/>
        </w:behaviors>
        <w:guid w:val="{F50BA65C-9FA8-4413-A88B-612206B98D81}"/>
      </w:docPartPr>
      <w:docPartBody>
        <w:p w:rsidR="009E7DD9" w:rsidRDefault="007A442F" w:rsidP="007A442F">
          <w:pPr>
            <w:pStyle w:val="913CA932ECDC413B98C39FDB8D034413"/>
          </w:pPr>
          <w:r w:rsidRPr="007764F8">
            <w:rPr>
              <w:rStyle w:val="PlaceholderText"/>
            </w:rPr>
            <w:t>Click or tap here to enter text.</w:t>
          </w:r>
        </w:p>
      </w:docPartBody>
    </w:docPart>
    <w:docPart>
      <w:docPartPr>
        <w:name w:val="F1B726BECD134E698D71FDE352E94536"/>
        <w:category>
          <w:name w:val="General"/>
          <w:gallery w:val="placeholder"/>
        </w:category>
        <w:types>
          <w:type w:val="bbPlcHdr"/>
        </w:types>
        <w:behaviors>
          <w:behavior w:val="content"/>
        </w:behaviors>
        <w:guid w:val="{6BE01B65-FC15-4636-A0F2-061547AE3DAE}"/>
      </w:docPartPr>
      <w:docPartBody>
        <w:p w:rsidR="005E36BF" w:rsidRDefault="005E36BF">
          <w:pPr>
            <w:pStyle w:val="F1B726BECD134E698D71FDE352E94536"/>
          </w:pPr>
          <w:r w:rsidRPr="007764F8">
            <w:rPr>
              <w:rStyle w:val="PlaceholderText"/>
            </w:rPr>
            <w:t>Click or tap here to enter text.</w:t>
          </w:r>
        </w:p>
      </w:docPartBody>
    </w:docPart>
    <w:docPart>
      <w:docPartPr>
        <w:name w:val="FFCE494400A8431B9374F14D7DDEA06D"/>
        <w:category>
          <w:name w:val="General"/>
          <w:gallery w:val="placeholder"/>
        </w:category>
        <w:types>
          <w:type w:val="bbPlcHdr"/>
        </w:types>
        <w:behaviors>
          <w:behavior w:val="content"/>
        </w:behaviors>
        <w:guid w:val="{50B4B57D-1555-4FB9-AB51-75A877076A47}"/>
      </w:docPartPr>
      <w:docPartBody>
        <w:p w:rsidR="005E36BF" w:rsidRDefault="005E36BF">
          <w:pPr>
            <w:pStyle w:val="FFCE494400A8431B9374F14D7DDEA06D"/>
          </w:pPr>
          <w:r w:rsidRPr="007764F8">
            <w:rPr>
              <w:rStyle w:val="PlaceholderText"/>
            </w:rPr>
            <w:t>Click or tap here to enter text.</w:t>
          </w:r>
        </w:p>
      </w:docPartBody>
    </w:docPart>
    <w:docPart>
      <w:docPartPr>
        <w:name w:val="679D49018DF640408A21491CF8951B83"/>
        <w:category>
          <w:name w:val="General"/>
          <w:gallery w:val="placeholder"/>
        </w:category>
        <w:types>
          <w:type w:val="bbPlcHdr"/>
        </w:types>
        <w:behaviors>
          <w:behavior w:val="content"/>
        </w:behaviors>
        <w:guid w:val="{91A52ECD-9BEF-4CBF-A731-3C2F6A1C7542}"/>
      </w:docPartPr>
      <w:docPartBody>
        <w:p w:rsidR="007C35B9" w:rsidRDefault="00842CAF" w:rsidP="00842CAF">
          <w:pPr>
            <w:pStyle w:val="679D49018DF640408A21491CF8951B83"/>
          </w:pPr>
          <w:r w:rsidRPr="007764F8">
            <w:rPr>
              <w:rStyle w:val="PlaceholderText"/>
            </w:rPr>
            <w:t>Click or tap here to enter text.</w:t>
          </w:r>
        </w:p>
      </w:docPartBody>
    </w:docPart>
    <w:docPart>
      <w:docPartPr>
        <w:name w:val="695EB588CC344EB2A62A54367100AC03"/>
        <w:category>
          <w:name w:val="General"/>
          <w:gallery w:val="placeholder"/>
        </w:category>
        <w:types>
          <w:type w:val="bbPlcHdr"/>
        </w:types>
        <w:behaviors>
          <w:behavior w:val="content"/>
        </w:behaviors>
        <w:guid w:val="{1B22894F-66FB-4806-995E-E20D6B515D96}"/>
      </w:docPartPr>
      <w:docPartBody>
        <w:p w:rsidR="00E661BA" w:rsidRDefault="00F07E88" w:rsidP="00F07E88">
          <w:pPr>
            <w:pStyle w:val="695EB588CC344EB2A62A54367100AC03"/>
          </w:pPr>
          <w:r w:rsidRPr="007764F8">
            <w:rPr>
              <w:rStyle w:val="PlaceholderText"/>
            </w:rPr>
            <w:t>Click or tap here to enter text.</w:t>
          </w:r>
        </w:p>
      </w:docPartBody>
    </w:docPart>
    <w:docPart>
      <w:docPartPr>
        <w:name w:val="5645C934AA0241379797CCD042A2758C"/>
        <w:category>
          <w:name w:val="General"/>
          <w:gallery w:val="placeholder"/>
        </w:category>
        <w:types>
          <w:type w:val="bbPlcHdr"/>
        </w:types>
        <w:behaviors>
          <w:behavior w:val="content"/>
        </w:behaviors>
        <w:guid w:val="{5AA85D9E-7439-4271-9EED-2E2D239669C4}"/>
      </w:docPartPr>
      <w:docPartBody>
        <w:p w:rsidR="00E661BA" w:rsidRDefault="00F07E88" w:rsidP="00F07E88">
          <w:pPr>
            <w:pStyle w:val="5645C934AA0241379797CCD042A2758C"/>
          </w:pPr>
          <w:r w:rsidRPr="009B7C9F">
            <w:rPr>
              <w:rStyle w:val="PlaceholderText"/>
            </w:rPr>
            <w:t>Cliquez ou appuyez ici pour entrer du texte.</w:t>
          </w:r>
        </w:p>
      </w:docPartBody>
    </w:docPart>
    <w:docPart>
      <w:docPartPr>
        <w:name w:val="070B90457F934A8DA63ED5EF4D15B6F7"/>
        <w:category>
          <w:name w:val="General"/>
          <w:gallery w:val="placeholder"/>
        </w:category>
        <w:types>
          <w:type w:val="bbPlcHdr"/>
        </w:types>
        <w:behaviors>
          <w:behavior w:val="content"/>
        </w:behaviors>
        <w:guid w:val="{B4D1BAFF-A02F-4C70-AAD6-F32726F7FFD4}"/>
      </w:docPartPr>
      <w:docPartBody>
        <w:p w:rsidR="00E661BA" w:rsidRDefault="00F07E88" w:rsidP="00F07E88">
          <w:pPr>
            <w:pStyle w:val="070B90457F934A8DA63ED5EF4D15B6F7"/>
          </w:pPr>
          <w:r w:rsidRPr="007764F8">
            <w:rPr>
              <w:rStyle w:val="PlaceholderText"/>
            </w:rPr>
            <w:t>Click or tap here to enter text.</w:t>
          </w:r>
        </w:p>
      </w:docPartBody>
    </w:docPart>
    <w:docPart>
      <w:docPartPr>
        <w:name w:val="E6DEC903D27846229E27C291036AF186"/>
        <w:category>
          <w:name w:val="General"/>
          <w:gallery w:val="placeholder"/>
        </w:category>
        <w:types>
          <w:type w:val="bbPlcHdr"/>
        </w:types>
        <w:behaviors>
          <w:behavior w:val="content"/>
        </w:behaviors>
        <w:guid w:val="{FF3AF29E-CE6C-42FD-A549-068D0FE59811}"/>
      </w:docPartPr>
      <w:docPartBody>
        <w:p w:rsidR="00E661BA" w:rsidRDefault="00F07E88" w:rsidP="00F07E88">
          <w:pPr>
            <w:pStyle w:val="E6DEC903D27846229E27C291036AF186"/>
          </w:pPr>
          <w:r w:rsidRPr="007764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Century Schoolbook">
    <w:altName w:val="Cambria"/>
    <w:panose1 w:val="00000000000000000000"/>
    <w:charset w:val="00"/>
    <w:family w:val="roman"/>
    <w:notTrueType/>
    <w:pitch w:val="default"/>
    <w:sig w:usb0="00000003" w:usb1="00000000" w:usb2="00000000" w:usb3="00000000" w:csb0="00000001" w:csb1="00000000"/>
  </w:font>
  <w:font w:name="Palatino">
    <w:altName w:val="Segoe UI Historic"/>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C190B"/>
    <w:rsid w:val="000332F0"/>
    <w:rsid w:val="000479AD"/>
    <w:rsid w:val="0007249B"/>
    <w:rsid w:val="000950FD"/>
    <w:rsid w:val="00113AE8"/>
    <w:rsid w:val="00141330"/>
    <w:rsid w:val="00152425"/>
    <w:rsid w:val="001A7990"/>
    <w:rsid w:val="001B1793"/>
    <w:rsid w:val="001D7608"/>
    <w:rsid w:val="001E3857"/>
    <w:rsid w:val="002522AE"/>
    <w:rsid w:val="002A0901"/>
    <w:rsid w:val="003758B3"/>
    <w:rsid w:val="004D24C3"/>
    <w:rsid w:val="00517DFB"/>
    <w:rsid w:val="005D3C4D"/>
    <w:rsid w:val="005E36BF"/>
    <w:rsid w:val="007476B8"/>
    <w:rsid w:val="00764AE4"/>
    <w:rsid w:val="0077571F"/>
    <w:rsid w:val="007A442F"/>
    <w:rsid w:val="007C35B9"/>
    <w:rsid w:val="00842CAF"/>
    <w:rsid w:val="00887795"/>
    <w:rsid w:val="00892FD3"/>
    <w:rsid w:val="0093369B"/>
    <w:rsid w:val="009456D0"/>
    <w:rsid w:val="009A0E26"/>
    <w:rsid w:val="009C5CF9"/>
    <w:rsid w:val="009E7DD9"/>
    <w:rsid w:val="00A1181C"/>
    <w:rsid w:val="00A2072B"/>
    <w:rsid w:val="00A705D9"/>
    <w:rsid w:val="00AD23A3"/>
    <w:rsid w:val="00AD6468"/>
    <w:rsid w:val="00B44C0A"/>
    <w:rsid w:val="00B74558"/>
    <w:rsid w:val="00BD4E6C"/>
    <w:rsid w:val="00D8142C"/>
    <w:rsid w:val="00E33B78"/>
    <w:rsid w:val="00E661BA"/>
    <w:rsid w:val="00EC190B"/>
    <w:rsid w:val="00F07E88"/>
    <w:rsid w:val="00F85FF6"/>
    <w:rsid w:val="00FD6B69"/>
    <w:rsid w:val="00FF7A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7E88"/>
    <w:rPr>
      <w:color w:val="808080"/>
    </w:rPr>
  </w:style>
  <w:style w:type="paragraph" w:customStyle="1" w:styleId="241AF919D41647518E3CE2EDA57B8355">
    <w:name w:val="241AF919D41647518E3CE2EDA57B8355"/>
    <w:rsid w:val="007A442F"/>
  </w:style>
  <w:style w:type="paragraph" w:customStyle="1" w:styleId="E58EF431641943E68032ED13D550095A">
    <w:name w:val="E58EF431641943E68032ED13D550095A"/>
    <w:rsid w:val="007A442F"/>
  </w:style>
  <w:style w:type="paragraph" w:customStyle="1" w:styleId="913CA932ECDC413B98C39FDB8D034413">
    <w:name w:val="913CA932ECDC413B98C39FDB8D034413"/>
    <w:rsid w:val="007A442F"/>
  </w:style>
  <w:style w:type="paragraph" w:customStyle="1" w:styleId="F1B726BECD134E698D71FDE352E94536">
    <w:name w:val="F1B726BECD134E698D71FDE352E94536"/>
    <w:rPr>
      <w:lang w:val="en-GB" w:eastAsia="en-GB"/>
    </w:rPr>
  </w:style>
  <w:style w:type="paragraph" w:customStyle="1" w:styleId="FFCE494400A8431B9374F14D7DDEA06D">
    <w:name w:val="FFCE494400A8431B9374F14D7DDEA06D"/>
    <w:rPr>
      <w:lang w:val="en-GB" w:eastAsia="en-GB"/>
    </w:rPr>
  </w:style>
  <w:style w:type="paragraph" w:customStyle="1" w:styleId="679D49018DF640408A21491CF8951B83">
    <w:name w:val="679D49018DF640408A21491CF8951B83"/>
    <w:rsid w:val="00842CAF"/>
    <w:pPr>
      <w:spacing w:line="278" w:lineRule="auto"/>
    </w:pPr>
    <w:rPr>
      <w:kern w:val="2"/>
      <w:sz w:val="24"/>
      <w:szCs w:val="24"/>
      <w:lang w:val="en-US" w:eastAsia="en-US"/>
      <w14:ligatures w14:val="standardContextual"/>
    </w:rPr>
  </w:style>
  <w:style w:type="paragraph" w:customStyle="1" w:styleId="695EB588CC344EB2A62A54367100AC03">
    <w:name w:val="695EB588CC344EB2A62A54367100AC03"/>
    <w:rsid w:val="00F07E88"/>
    <w:pPr>
      <w:spacing w:line="278" w:lineRule="auto"/>
    </w:pPr>
    <w:rPr>
      <w:kern w:val="2"/>
      <w:sz w:val="24"/>
      <w:szCs w:val="24"/>
      <w14:ligatures w14:val="standardContextual"/>
    </w:rPr>
  </w:style>
  <w:style w:type="paragraph" w:customStyle="1" w:styleId="5645C934AA0241379797CCD042A2758C">
    <w:name w:val="5645C934AA0241379797CCD042A2758C"/>
    <w:rsid w:val="00F07E88"/>
    <w:pPr>
      <w:spacing w:line="278" w:lineRule="auto"/>
    </w:pPr>
    <w:rPr>
      <w:kern w:val="2"/>
      <w:sz w:val="24"/>
      <w:szCs w:val="24"/>
      <w14:ligatures w14:val="standardContextual"/>
    </w:rPr>
  </w:style>
  <w:style w:type="paragraph" w:customStyle="1" w:styleId="070B90457F934A8DA63ED5EF4D15B6F7">
    <w:name w:val="070B90457F934A8DA63ED5EF4D15B6F7"/>
    <w:rsid w:val="00F07E88"/>
    <w:pPr>
      <w:spacing w:line="278" w:lineRule="auto"/>
    </w:pPr>
    <w:rPr>
      <w:kern w:val="2"/>
      <w:sz w:val="24"/>
      <w:szCs w:val="24"/>
      <w14:ligatures w14:val="standardContextual"/>
    </w:rPr>
  </w:style>
  <w:style w:type="paragraph" w:customStyle="1" w:styleId="E6DEC903D27846229E27C291036AF186">
    <w:name w:val="E6DEC903D27846229E27C291036AF186"/>
    <w:rsid w:val="00F07E8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5167775EDF5140B2B39D9830841844" ma:contentTypeVersion="18" ma:contentTypeDescription="Create a new document." ma:contentTypeScope="" ma:versionID="0844450b97e8255d4c8ad7aeb5f71d3a">
  <xsd:schema xmlns:xsd="http://www.w3.org/2001/XMLSchema" xmlns:xs="http://www.w3.org/2001/XMLSchema" xmlns:p="http://schemas.microsoft.com/office/2006/metadata/properties" xmlns:ns2="37485b76-d3b1-434f-bad7-3d6c20d568d5" xmlns:ns3="6652c5c8-06da-49d8-9279-6cb6c545cc53" targetNamespace="http://schemas.microsoft.com/office/2006/metadata/properties" ma:root="true" ma:fieldsID="5a5efa566a407dc1eaed897d840a1ba9" ns2:_="" ns3:_="">
    <xsd:import namespace="37485b76-d3b1-434f-bad7-3d6c20d568d5"/>
    <xsd:import namespace="6652c5c8-06da-49d8-9279-6cb6c545cc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485b76-d3b1-434f-bad7-3d6c20d568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f9850f-5a64-43bc-ba9c-4291667ff3ed"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52c5c8-06da-49d8-9279-6cb6c545cc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bb2038-5992-485e-8ecb-5c02469c04ea}" ma:internalName="TaxCatchAll" ma:showField="CatchAllData" ma:web="6652c5c8-06da-49d8-9279-6cb6c545cc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652c5c8-06da-49d8-9279-6cb6c545cc53">
      <UserInfo>
        <DisplayName>Stuart Hawkins</DisplayName>
        <AccountId>6</AccountId>
        <AccountType/>
      </UserInfo>
      <UserInfo>
        <DisplayName>SharingLinks.d8e6e249-d34b-4d34-9538-99464a53854d.OrganizationEdit.54a7e433-be9c-400f-a454-1ab860e67383</DisplayName>
        <AccountId>661</AccountId>
        <AccountType/>
      </UserInfo>
      <UserInfo>
        <DisplayName>Ning Zhao</DisplayName>
        <AccountId>66</AccountId>
        <AccountType/>
      </UserInfo>
      <UserInfo>
        <DisplayName>Anna Koelewijn</DisplayName>
        <AccountId>51</AccountId>
        <AccountType/>
      </UserInfo>
      <UserInfo>
        <DisplayName>Sabrina Stucken</DisplayName>
        <AccountId>510</AccountId>
        <AccountType/>
      </UserInfo>
      <UserInfo>
        <DisplayName>Sandrine  Brard</DisplayName>
        <AccountId>284</AccountId>
        <AccountType/>
      </UserInfo>
      <UserInfo>
        <DisplayName>Caio Gomes de Freitas</DisplayName>
        <AccountId>631</AccountId>
        <AccountType/>
      </UserInfo>
      <UserInfo>
        <DisplayName>Melissa Ford</DisplayName>
        <AccountId>590</AccountId>
        <AccountType/>
      </UserInfo>
      <UserInfo>
        <DisplayName>Ana Zanettin</DisplayName>
        <AccountId>68</AccountId>
        <AccountType/>
      </UserInfo>
      <UserInfo>
        <DisplayName>Sophie Pineau</DisplayName>
        <AccountId>42</AccountId>
        <AccountType/>
      </UserInfo>
    </SharedWithUsers>
    <lcf76f155ced4ddcb4097134ff3c332f xmlns="37485b76-d3b1-434f-bad7-3d6c20d568d5">
      <Terms xmlns="http://schemas.microsoft.com/office/infopath/2007/PartnerControls"/>
    </lcf76f155ced4ddcb4097134ff3c332f>
    <TaxCatchAll xmlns="6652c5c8-06da-49d8-9279-6cb6c545cc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DC640EC-089A-4A8A-85C2-3839EA195EA5}">
  <ds:schemaRefs>
    <ds:schemaRef ds:uri="http://schemas.microsoft.com/sharepoint/v3/contenttype/forms"/>
  </ds:schemaRefs>
</ds:datastoreItem>
</file>

<file path=customXml/itemProps2.xml><?xml version="1.0" encoding="utf-8"?>
<ds:datastoreItem xmlns:ds="http://schemas.openxmlformats.org/officeDocument/2006/customXml" ds:itemID="{3732507D-CEB5-48D2-9116-6C025971F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485b76-d3b1-434f-bad7-3d6c20d568d5"/>
    <ds:schemaRef ds:uri="6652c5c8-06da-49d8-9279-6cb6c545cc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9A7972-1364-4533-A6D7-77B2ADC53E6F}">
  <ds:schemaRefs>
    <ds:schemaRef ds:uri="http://schemas.microsoft.com/office/2006/metadata/properties"/>
    <ds:schemaRef ds:uri="http://schemas.microsoft.com/office/infopath/2007/PartnerControls"/>
    <ds:schemaRef ds:uri="6652c5c8-06da-49d8-9279-6cb6c545cc53"/>
    <ds:schemaRef ds:uri="37485b76-d3b1-434f-bad7-3d6c20d568d5"/>
  </ds:schemaRefs>
</ds:datastoreItem>
</file>

<file path=customXml/itemProps4.xml><?xml version="1.0" encoding="utf-8"?>
<ds:datastoreItem xmlns:ds="http://schemas.openxmlformats.org/officeDocument/2006/customXml" ds:itemID="{DF7D4217-4A92-4032-9DBD-CFF949869AF1}">
  <ds:schemaRefs>
    <ds:schemaRef ds:uri="http://schemas.openxmlformats.org/officeDocument/2006/bibliography"/>
  </ds:schemaRefs>
</ds:datastoreItem>
</file>

<file path=customXml/itemProps5.xml><?xml version="1.0" encoding="utf-8"?>
<ds:datastoreItem xmlns:ds="http://schemas.openxmlformats.org/officeDocument/2006/customXml" ds:itemID="{D417683D-4541-40FA-B102-96C4C690542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MAILING_GenericRegistrationForm.dot</Template>
  <TotalTime>0</TotalTime>
  <Pages>2</Pages>
  <Words>483</Words>
  <Characters>2756</Characters>
  <Application>Microsoft Office Word</Application>
  <DocSecurity>0</DocSecurity>
  <Lines>22</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HAGUE CONFERENCE ON PRIVATE INTERNATIONAL LAW</vt:lpstr>
      <vt:lpstr>HAGUE CONFERENCE ON PRIVATE INTERNATIONAL LAW</vt:lpstr>
    </vt:vector>
  </TitlesOfParts>
  <Company>Haagse Conferentie</Company>
  <LinksUpToDate>false</LinksUpToDate>
  <CharactersWithSpaces>3233</CharactersWithSpaces>
  <SharedDoc>false</SharedDoc>
  <HLinks>
    <vt:vector size="6" baseType="variant">
      <vt:variant>
        <vt:i4>2818079</vt:i4>
      </vt:variant>
      <vt:variant>
        <vt:i4>3</vt:i4>
      </vt:variant>
      <vt:variant>
        <vt:i4>0</vt:i4>
      </vt:variant>
      <vt:variant>
        <vt:i4>5</vt:i4>
      </vt:variant>
      <vt:variant>
        <vt:lpwstr>mailto:secretariat@hcch.net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HAGUE CONFERENCE ON PRIVATE INTERNATIONAL LAW</dc:title>
  <dc:subject/>
  <dc:creator>Laura Molenaar</dc:creator>
  <cp:keywords/>
  <cp:lastModifiedBy>Stuart Hawkins</cp:lastModifiedBy>
  <cp:revision>2</cp:revision>
  <cp:lastPrinted>2016-10-27T16:18:00Z</cp:lastPrinted>
  <dcterms:created xsi:type="dcterms:W3CDTF">2026-10-20T13:40:00Z</dcterms:created>
  <dcterms:modified xsi:type="dcterms:W3CDTF">2026-10-20T13:40:00Z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Willy de Zoete</vt:lpwstr>
  </property>
  <property fmtid="{D5CDD505-2E9C-101B-9397-08002B2CF9AE}" pid="3" name="Order">
    <vt:r8>7000</vt:r8>
  </property>
  <property fmtid="{D5CDD505-2E9C-101B-9397-08002B2CF9AE}" pid="4" name="display_urn:schemas-microsoft-com:office:office#Author">
    <vt:lpwstr>Willy de Zoete</vt:lpwstr>
  </property>
  <property fmtid="{D5CDD505-2E9C-101B-9397-08002B2CF9AE}" pid="5" name="ContentTypeId">
    <vt:lpwstr>0x010100745167775EDF5140B2B39D9830841844</vt:lpwstr>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y fmtid="{D5CDD505-2E9C-101B-9397-08002B2CF9AE}" pid="13" name="GrammarlyDocumentId">
    <vt:lpwstr>78f32ae829002cc4e7a379b542baaeb2d93dc83fa629832b3ccb5514425e84c2</vt:lpwstr>
  </property>
</Properties>
</file>